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345B" w:rsidRDefault="004B345B" w:rsidP="004B345B">
      <w:r>
        <w:t>NOMBRE DE LA UNIDAD:</w:t>
      </w:r>
      <w:r w:rsidR="00397FEA">
        <w:t xml:space="preserve"> UNIDAD DE MEDICINA FAMILIA 25</w:t>
      </w:r>
    </w:p>
    <w:p w:rsidR="004B345B" w:rsidRDefault="00ED4A1E" w:rsidP="004B345B">
      <w:r>
        <w:rPr>
          <w:noProof/>
          <w:lang w:eastAsia="es-MX"/>
        </w:rPr>
        <w:drawing>
          <wp:anchor distT="0" distB="0" distL="114300" distR="114300" simplePos="0" relativeHeight="251659264" behindDoc="0" locked="0" layoutInCell="1" allowOverlap="1" wp14:anchorId="77D1CBAA" wp14:editId="467F32BE">
            <wp:simplePos x="0" y="0"/>
            <wp:positionH relativeFrom="column">
              <wp:posOffset>2872105</wp:posOffset>
            </wp:positionH>
            <wp:positionV relativeFrom="paragraph">
              <wp:posOffset>45085</wp:posOffset>
            </wp:positionV>
            <wp:extent cx="3365500" cy="1893570"/>
            <wp:effectExtent l="0" t="0" r="6350" b="0"/>
            <wp:wrapNone/>
            <wp:docPr id="3" name="Imagen 3" descr="F:\FOTOS IMSS TUXTLA\UMF 25\20170918_090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FOTOS IMSS TUXTLA\UMF 25\20170918_0906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00" cy="189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63360" behindDoc="0" locked="0" layoutInCell="1" allowOverlap="1" wp14:anchorId="10339B35" wp14:editId="26D5EC2A">
            <wp:simplePos x="0" y="0"/>
            <wp:positionH relativeFrom="column">
              <wp:posOffset>-219710</wp:posOffset>
            </wp:positionH>
            <wp:positionV relativeFrom="paragraph">
              <wp:posOffset>39370</wp:posOffset>
            </wp:positionV>
            <wp:extent cx="2583180" cy="3458210"/>
            <wp:effectExtent l="0" t="0" r="7620" b="8890"/>
            <wp:wrapNone/>
            <wp:docPr id="8" name="Imagen 8" descr="F:\FOTOS IMSS TUXTLA\UMF 25\WP_20170914_09_20_30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FOTOS IMSS TUXTLA\UMF 25\WP_20170914_09_20_30_Pr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180" cy="3458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345B" w:rsidRDefault="004B345B" w:rsidP="004B345B"/>
    <w:p w:rsidR="004B345B" w:rsidRDefault="004B345B" w:rsidP="004B345B"/>
    <w:p w:rsidR="004B345B" w:rsidRDefault="004B345B" w:rsidP="004B345B"/>
    <w:p w:rsidR="004B345B" w:rsidRDefault="004B345B" w:rsidP="004B345B"/>
    <w:p w:rsidR="004B345B" w:rsidRPr="004B345B" w:rsidRDefault="004B345B" w:rsidP="004B345B"/>
    <w:p w:rsidR="004B345B" w:rsidRPr="004B345B" w:rsidRDefault="004B345B" w:rsidP="004B345B"/>
    <w:p w:rsidR="004B345B" w:rsidRPr="004B345B" w:rsidRDefault="004B345B" w:rsidP="004B345B"/>
    <w:p w:rsidR="004B345B" w:rsidRPr="004B345B" w:rsidRDefault="004B345B" w:rsidP="004B345B"/>
    <w:p w:rsidR="004B345B" w:rsidRPr="004B345B" w:rsidRDefault="004B345B" w:rsidP="004B345B"/>
    <w:p w:rsidR="004B345B" w:rsidRPr="004B345B" w:rsidRDefault="004B345B" w:rsidP="004B345B"/>
    <w:p w:rsidR="004B345B" w:rsidRPr="004B345B" w:rsidRDefault="00ED4A1E" w:rsidP="004B345B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75043A0" wp14:editId="2D3EFEAF">
                <wp:simplePos x="0" y="0"/>
                <wp:positionH relativeFrom="column">
                  <wp:posOffset>3183521</wp:posOffset>
                </wp:positionH>
                <wp:positionV relativeFrom="paragraph">
                  <wp:posOffset>153877</wp:posOffset>
                </wp:positionV>
                <wp:extent cx="2880995" cy="669851"/>
                <wp:effectExtent l="0" t="0" r="14605" b="16510"/>
                <wp:wrapNone/>
                <wp:docPr id="10" name="10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0995" cy="66985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D4A1E" w:rsidRDefault="00ED4A1E" w:rsidP="00ED4A1E">
                            <w:pPr>
                              <w:jc w:val="center"/>
                            </w:pPr>
                            <w:bookmarkStart w:id="0" w:name="_GoBack"/>
                            <w:r>
                              <w:t>COLOCACION DE LAMBRIN DE TABLAROCA Y SELLADO</w:t>
                            </w:r>
                          </w:p>
                          <w:p w:rsidR="00ED4A1E" w:rsidRPr="00ED4A1E" w:rsidRDefault="00ED4A1E" w:rsidP="00ED4A1E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 w:rsidRPr="00ED4A1E">
                              <w:rPr>
                                <w:b/>
                                <w:sz w:val="28"/>
                              </w:rPr>
                              <w:t>50%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10 Cuadro de texto" o:spid="_x0000_s1026" type="#_x0000_t202" style="position:absolute;margin-left:250.65pt;margin-top:12.1pt;width:226.85pt;height:52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" fillcolor="white [3201]" strokeweight=".5pt">
                <v:textbox>
                  <w:txbxContent>
                    <w:p w:rsidR="00ED4A1E" w:rsidRDefault="00ED4A1E" w:rsidP="00ED4A1E">
                      <w:pPr>
                        <w:jc w:val="center"/>
                      </w:pPr>
                      <w:r>
                        <w:t>COLOCACION DE LAMBRIN DE TABLAROCA Y SELLADO</w:t>
                      </w:r>
                    </w:p>
                    <w:p w:rsidR="00ED4A1E" w:rsidRPr="00ED4A1E" w:rsidRDefault="00ED4A1E" w:rsidP="00ED4A1E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 w:rsidRPr="00ED4A1E">
                        <w:rPr>
                          <w:b/>
                          <w:sz w:val="28"/>
                        </w:rPr>
                        <w:t>50%</w:t>
                      </w:r>
                    </w:p>
                  </w:txbxContent>
                </v:textbox>
              </v:shape>
            </w:pict>
          </mc:Fallback>
        </mc:AlternateContent>
      </w:r>
    </w:p>
    <w:p w:rsidR="004B345B" w:rsidRPr="004B345B" w:rsidRDefault="004B345B" w:rsidP="004B345B"/>
    <w:p w:rsidR="004B345B" w:rsidRPr="004B345B" w:rsidRDefault="004B345B" w:rsidP="004B345B"/>
    <w:p w:rsidR="004B345B" w:rsidRPr="004B345B" w:rsidRDefault="004B345B" w:rsidP="004B345B"/>
    <w:p w:rsidR="004B345B" w:rsidRPr="004B345B" w:rsidRDefault="004B345B" w:rsidP="004B345B"/>
    <w:p w:rsidR="004B345B" w:rsidRPr="004B345B" w:rsidRDefault="004B345B" w:rsidP="004B345B"/>
    <w:p w:rsidR="004B345B" w:rsidRPr="004B345B" w:rsidRDefault="00ED4A1E" w:rsidP="00ED4A1E">
      <w:pPr>
        <w:tabs>
          <w:tab w:val="left" w:pos="5710"/>
        </w:tabs>
      </w:pPr>
      <w:r>
        <w:tab/>
      </w:r>
    </w:p>
    <w:p w:rsidR="004B345B" w:rsidRPr="004B345B" w:rsidRDefault="004B345B" w:rsidP="004B345B"/>
    <w:p w:rsidR="004B345B" w:rsidRPr="004B345B" w:rsidRDefault="004B345B" w:rsidP="004B345B"/>
    <w:p w:rsidR="004B345B" w:rsidRPr="004B345B" w:rsidRDefault="00ED4A1E" w:rsidP="004B345B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9C9700F" wp14:editId="7FDCB61A">
                <wp:simplePos x="0" y="0"/>
                <wp:positionH relativeFrom="column">
                  <wp:posOffset>-300990</wp:posOffset>
                </wp:positionH>
                <wp:positionV relativeFrom="paragraph">
                  <wp:posOffset>109220</wp:posOffset>
                </wp:positionV>
                <wp:extent cx="2880995" cy="478155"/>
                <wp:effectExtent l="0" t="0" r="14605" b="17145"/>
                <wp:wrapNone/>
                <wp:docPr id="11" name="1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0995" cy="4781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D4A1E" w:rsidRDefault="00ED4A1E" w:rsidP="00ED4A1E">
                            <w:pPr>
                              <w:jc w:val="center"/>
                            </w:pPr>
                            <w:r>
                              <w:t>DEMOLICION DE MARMOL PEÑUELA</w:t>
                            </w:r>
                          </w:p>
                          <w:p w:rsidR="00ED4A1E" w:rsidRPr="00ED4A1E" w:rsidRDefault="00ED4A1E" w:rsidP="00ED4A1E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 w:rsidRPr="00ED4A1E">
                              <w:rPr>
                                <w:b/>
                                <w:sz w:val="32"/>
                              </w:rPr>
                              <w:t>25%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1 Cuadro de texto" o:spid="_x0000_s1027" type="#_x0000_t202" style="position:absolute;margin-left:-23.7pt;margin-top:8.6pt;width:226.85pt;height:37.6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" fillcolor="white [3201]" strokeweight=".5pt">
                <v:textbox>
                  <w:txbxContent>
                    <w:p w:rsidR="00ED4A1E" w:rsidRDefault="00ED4A1E" w:rsidP="00ED4A1E">
                      <w:pPr>
                        <w:jc w:val="center"/>
                      </w:pPr>
                      <w:r>
                        <w:t>DEMOLICION DE MARMOL PEÑUELA</w:t>
                      </w:r>
                    </w:p>
                    <w:p w:rsidR="00ED4A1E" w:rsidRPr="00ED4A1E" w:rsidRDefault="00ED4A1E" w:rsidP="00ED4A1E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 w:rsidRPr="00ED4A1E">
                        <w:rPr>
                          <w:b/>
                          <w:sz w:val="32"/>
                        </w:rPr>
                        <w:t>25%</w:t>
                      </w:r>
                    </w:p>
                  </w:txbxContent>
                </v:textbox>
              </v:shape>
            </w:pict>
          </mc:Fallback>
        </mc:AlternateContent>
      </w:r>
    </w:p>
    <w:p w:rsidR="004B345B" w:rsidRPr="004B345B" w:rsidRDefault="004B345B" w:rsidP="004B345B"/>
    <w:p w:rsidR="00362DD5" w:rsidRDefault="00362DD5" w:rsidP="004B345B"/>
    <w:p w:rsidR="00362DD5" w:rsidRDefault="00362DD5" w:rsidP="004B345B"/>
    <w:p w:rsidR="00362DD5" w:rsidRDefault="00ED4A1E" w:rsidP="004B345B">
      <w:r>
        <w:rPr>
          <w:noProof/>
          <w:lang w:eastAsia="es-MX"/>
        </w:rPr>
        <w:drawing>
          <wp:anchor distT="0" distB="0" distL="114300" distR="114300" simplePos="0" relativeHeight="251660288" behindDoc="0" locked="0" layoutInCell="1" allowOverlap="1" wp14:anchorId="51430EA9" wp14:editId="1496561E">
            <wp:simplePos x="0" y="0"/>
            <wp:positionH relativeFrom="column">
              <wp:posOffset>2985135</wp:posOffset>
            </wp:positionH>
            <wp:positionV relativeFrom="paragraph">
              <wp:posOffset>30480</wp:posOffset>
            </wp:positionV>
            <wp:extent cx="3365500" cy="1893570"/>
            <wp:effectExtent l="0" t="0" r="6350" b="0"/>
            <wp:wrapNone/>
            <wp:docPr id="4" name="Imagen 4" descr="F:\FOTOS IMSS TUXTLA\UMF 25\20171008_200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FOTOS IMSS TUXTLA\UMF 25\20171008_2002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00" cy="189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s-MX"/>
        </w:rPr>
        <w:drawing>
          <wp:anchor distT="0" distB="0" distL="114300" distR="114300" simplePos="0" relativeHeight="251664384" behindDoc="0" locked="0" layoutInCell="1" allowOverlap="1" wp14:anchorId="667285E0" wp14:editId="5286DF6E">
            <wp:simplePos x="0" y="0"/>
            <wp:positionH relativeFrom="column">
              <wp:posOffset>-486410</wp:posOffset>
            </wp:positionH>
            <wp:positionV relativeFrom="paragraph">
              <wp:posOffset>31750</wp:posOffset>
            </wp:positionV>
            <wp:extent cx="3365500" cy="2512695"/>
            <wp:effectExtent l="0" t="0" r="6350" b="1905"/>
            <wp:wrapNone/>
            <wp:docPr id="9" name="Imagen 9" descr="F:\FOTOS IMSS TUXTLA\UMF 25\WP_20170929_17_26_05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FOTOS IMSS TUXTLA\UMF 25\WP_20170929_17_26_05_Pro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00" cy="2512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2DD5" w:rsidRDefault="00362DD5" w:rsidP="004B345B"/>
    <w:p w:rsidR="00ED4A1E" w:rsidRDefault="00ED4A1E" w:rsidP="00ED4A1E">
      <w:pPr>
        <w:tabs>
          <w:tab w:val="left" w:pos="1407"/>
        </w:tabs>
      </w:pPr>
    </w:p>
    <w:p w:rsidR="00ED4A1E" w:rsidRPr="00ED4A1E" w:rsidRDefault="00ED4A1E" w:rsidP="00ED4A1E"/>
    <w:p w:rsidR="00ED4A1E" w:rsidRPr="00ED4A1E" w:rsidRDefault="00ED4A1E" w:rsidP="00ED4A1E"/>
    <w:p w:rsidR="00ED4A1E" w:rsidRPr="00ED4A1E" w:rsidRDefault="00ED4A1E" w:rsidP="00ED4A1E"/>
    <w:p w:rsidR="00ED4A1E" w:rsidRPr="00ED4A1E" w:rsidRDefault="00ED4A1E" w:rsidP="00ED4A1E"/>
    <w:p w:rsidR="00ED4A1E" w:rsidRPr="00ED4A1E" w:rsidRDefault="00ED4A1E" w:rsidP="00ED4A1E"/>
    <w:p w:rsidR="00ED4A1E" w:rsidRPr="00ED4A1E" w:rsidRDefault="00ED4A1E" w:rsidP="00ED4A1E"/>
    <w:p w:rsidR="00ED4A1E" w:rsidRPr="00ED4A1E" w:rsidRDefault="00ED4A1E" w:rsidP="00ED4A1E"/>
    <w:p w:rsidR="00ED4A1E" w:rsidRPr="00ED4A1E" w:rsidRDefault="00ED4A1E" w:rsidP="00ED4A1E"/>
    <w:p w:rsidR="00ED4A1E" w:rsidRPr="00ED4A1E" w:rsidRDefault="00ED4A1E" w:rsidP="00ED4A1E"/>
    <w:p w:rsidR="00ED4A1E" w:rsidRPr="00ED4A1E" w:rsidRDefault="00ED4A1E" w:rsidP="00ED4A1E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EC4BEAB" wp14:editId="5CD39A2F">
                <wp:simplePos x="0" y="0"/>
                <wp:positionH relativeFrom="column">
                  <wp:posOffset>3298825</wp:posOffset>
                </wp:positionH>
                <wp:positionV relativeFrom="paragraph">
                  <wp:posOffset>14605</wp:posOffset>
                </wp:positionV>
                <wp:extent cx="2880995" cy="478155"/>
                <wp:effectExtent l="0" t="0" r="14605" b="17145"/>
                <wp:wrapNone/>
                <wp:docPr id="13" name="1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0995" cy="4781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D4A1E" w:rsidRDefault="00ED4A1E" w:rsidP="00ED4A1E">
                            <w:pPr>
                              <w:jc w:val="center"/>
                            </w:pPr>
                            <w:r>
                              <w:t>PINTADO</w:t>
                            </w:r>
                          </w:p>
                          <w:p w:rsidR="00ED4A1E" w:rsidRPr="00ED4A1E" w:rsidRDefault="00ED4A1E" w:rsidP="00ED4A1E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 w:rsidRPr="00ED4A1E">
                              <w:rPr>
                                <w:b/>
                                <w:sz w:val="32"/>
                              </w:rPr>
                              <w:t>100%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3 Cuadro de texto" o:spid="_x0000_s1028" type="#_x0000_t202" style="position:absolute;margin-left:259.75pt;margin-top:1.15pt;width:226.85pt;height:37.6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" fillcolor="white [3201]" strokeweight=".5pt">
                <v:textbox>
                  <w:txbxContent>
                    <w:p w:rsidR="00ED4A1E" w:rsidRDefault="00ED4A1E" w:rsidP="00ED4A1E">
                      <w:pPr>
                        <w:jc w:val="center"/>
                      </w:pPr>
                      <w:r>
                        <w:t>PINTADO</w:t>
                      </w:r>
                    </w:p>
                    <w:p w:rsidR="00ED4A1E" w:rsidRPr="00ED4A1E" w:rsidRDefault="00ED4A1E" w:rsidP="00ED4A1E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 w:rsidRPr="00ED4A1E">
                        <w:rPr>
                          <w:b/>
                          <w:sz w:val="32"/>
                        </w:rPr>
                        <w:t>100%</w:t>
                      </w:r>
                    </w:p>
                  </w:txbxContent>
                </v:textbox>
              </v:shape>
            </w:pict>
          </mc:Fallback>
        </mc:AlternateContent>
      </w:r>
    </w:p>
    <w:p w:rsidR="00ED4A1E" w:rsidRPr="00ED4A1E" w:rsidRDefault="00ED4A1E" w:rsidP="00ED4A1E"/>
    <w:p w:rsidR="00ED4A1E" w:rsidRPr="00ED4A1E" w:rsidRDefault="00ED4A1E" w:rsidP="00ED4A1E"/>
    <w:p w:rsidR="00ED4A1E" w:rsidRPr="00ED4A1E" w:rsidRDefault="00ED4A1E" w:rsidP="00ED4A1E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4D7474E" wp14:editId="61D764E8">
                <wp:simplePos x="0" y="0"/>
                <wp:positionH relativeFrom="column">
                  <wp:posOffset>-223520</wp:posOffset>
                </wp:positionH>
                <wp:positionV relativeFrom="paragraph">
                  <wp:posOffset>83820</wp:posOffset>
                </wp:positionV>
                <wp:extent cx="2880995" cy="478155"/>
                <wp:effectExtent l="0" t="0" r="14605" b="17145"/>
                <wp:wrapNone/>
                <wp:docPr id="12" name="12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0995" cy="4781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D4A1E" w:rsidRDefault="00ED4A1E" w:rsidP="00ED4A1E">
                            <w:pPr>
                              <w:jc w:val="center"/>
                            </w:pPr>
                            <w:r>
                              <w:t>ENBLANQUESIDO</w:t>
                            </w:r>
                          </w:p>
                          <w:p w:rsidR="00ED4A1E" w:rsidRPr="00ED4A1E" w:rsidRDefault="00ED4A1E" w:rsidP="00ED4A1E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 w:rsidRPr="00ED4A1E">
                              <w:rPr>
                                <w:b/>
                                <w:sz w:val="28"/>
                              </w:rPr>
                              <w:t xml:space="preserve">75%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2 Cuadro de texto" o:spid="_x0000_s1029" type="#_x0000_t202" style="position:absolute;margin-left:-17.6pt;margin-top:6.6pt;width:226.85pt;height:37.6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" fillcolor="white [3201]" strokeweight=".5pt">
                <v:textbox>
                  <w:txbxContent>
                    <w:p w:rsidR="00ED4A1E" w:rsidRDefault="00ED4A1E" w:rsidP="00ED4A1E">
                      <w:pPr>
                        <w:jc w:val="center"/>
                      </w:pPr>
                      <w:r>
                        <w:t>ENBLANQUESIDO</w:t>
                      </w:r>
                    </w:p>
                    <w:p w:rsidR="00ED4A1E" w:rsidRPr="00ED4A1E" w:rsidRDefault="00ED4A1E" w:rsidP="00ED4A1E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 w:rsidRPr="00ED4A1E">
                        <w:rPr>
                          <w:b/>
                          <w:sz w:val="28"/>
                        </w:rPr>
                        <w:t xml:space="preserve">75% </w:t>
                      </w:r>
                    </w:p>
                  </w:txbxContent>
                </v:textbox>
              </v:shape>
            </w:pict>
          </mc:Fallback>
        </mc:AlternateContent>
      </w:r>
    </w:p>
    <w:p w:rsidR="00ED4A1E" w:rsidRDefault="00ED4A1E" w:rsidP="00ED4A1E">
      <w:pPr>
        <w:tabs>
          <w:tab w:val="left" w:pos="3098"/>
        </w:tabs>
      </w:pPr>
      <w:r>
        <w:tab/>
      </w:r>
    </w:p>
    <w:p w:rsidR="00ED4A1E" w:rsidRDefault="00ED4A1E" w:rsidP="00ED4A1E">
      <w:pPr>
        <w:tabs>
          <w:tab w:val="left" w:pos="3098"/>
        </w:tabs>
      </w:pPr>
    </w:p>
    <w:p w:rsidR="00ED4A1E" w:rsidRDefault="00ED4A1E" w:rsidP="00ED4A1E">
      <w:pPr>
        <w:tabs>
          <w:tab w:val="left" w:pos="3098"/>
        </w:tabs>
      </w:pPr>
    </w:p>
    <w:p w:rsidR="00ED4A1E" w:rsidRDefault="00ED4A1E" w:rsidP="00ED4A1E">
      <w:pPr>
        <w:tabs>
          <w:tab w:val="left" w:pos="3098"/>
        </w:tabs>
      </w:pPr>
    </w:p>
    <w:p w:rsidR="00ED4A1E" w:rsidRDefault="00ED4A1E" w:rsidP="00ED4A1E">
      <w:pPr>
        <w:tabs>
          <w:tab w:val="left" w:pos="3098"/>
        </w:tabs>
      </w:pPr>
    </w:p>
    <w:p w:rsidR="004B345B" w:rsidRDefault="00ED4A1E" w:rsidP="00ED4A1E">
      <w:pPr>
        <w:tabs>
          <w:tab w:val="left" w:pos="3098"/>
        </w:tabs>
        <w:jc w:val="center"/>
        <w:rPr>
          <w:b/>
          <w:sz w:val="28"/>
        </w:rPr>
      </w:pPr>
      <w:r w:rsidRPr="00ED4A1E">
        <w:rPr>
          <w:b/>
          <w:sz w:val="28"/>
        </w:rPr>
        <w:t>CUBO DE ELEVADOR DE SERVICIO</w:t>
      </w:r>
    </w:p>
    <w:p w:rsidR="00ED4A1E" w:rsidRDefault="00ED4A1E" w:rsidP="00ED4A1E">
      <w:pPr>
        <w:tabs>
          <w:tab w:val="left" w:pos="3098"/>
        </w:tabs>
        <w:jc w:val="center"/>
        <w:rPr>
          <w:b/>
          <w:sz w:val="28"/>
        </w:rPr>
      </w:pPr>
    </w:p>
    <w:p w:rsidR="00ED4A1E" w:rsidRDefault="00FA6349" w:rsidP="00ED4A1E">
      <w:pPr>
        <w:tabs>
          <w:tab w:val="left" w:pos="3098"/>
        </w:tabs>
        <w:jc w:val="center"/>
        <w:rPr>
          <w:b/>
          <w:sz w:val="28"/>
        </w:rPr>
      </w:pPr>
      <w:r>
        <w:rPr>
          <w:noProof/>
          <w:sz w:val="28"/>
          <w:lang w:eastAsia="es-MX"/>
        </w:rPr>
        <w:lastRenderedPageBreak/>
        <w:drawing>
          <wp:anchor distT="0" distB="0" distL="114300" distR="114300" simplePos="0" relativeHeight="251677696" behindDoc="0" locked="0" layoutInCell="1" allowOverlap="1" wp14:anchorId="7DD363AB" wp14:editId="31A39933">
            <wp:simplePos x="0" y="0"/>
            <wp:positionH relativeFrom="column">
              <wp:posOffset>89447</wp:posOffset>
            </wp:positionH>
            <wp:positionV relativeFrom="paragraph">
              <wp:posOffset>137765</wp:posOffset>
            </wp:positionV>
            <wp:extent cx="1639414" cy="2913321"/>
            <wp:effectExtent l="0" t="0" r="0" b="1905"/>
            <wp:wrapNone/>
            <wp:docPr id="19" name="Imagen 19" descr="F:\FOTOS IMSS TUXTLA\UMF 25\IMG-20170915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FOTOS IMSS TUXTLA\UMF 25\IMG-20170915-WA0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9347" cy="2913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4A1E" w:rsidRPr="00ED4A1E" w:rsidRDefault="00ED4A1E" w:rsidP="00ED4A1E">
      <w:pPr>
        <w:rPr>
          <w:sz w:val="28"/>
        </w:rPr>
      </w:pPr>
    </w:p>
    <w:p w:rsidR="00ED4A1E" w:rsidRPr="00ED4A1E" w:rsidRDefault="00EC4067" w:rsidP="00ED4A1E">
      <w:pPr>
        <w:rPr>
          <w:sz w:val="28"/>
        </w:rPr>
      </w:pPr>
      <w:r>
        <w:rPr>
          <w:noProof/>
          <w:sz w:val="28"/>
          <w:lang w:eastAsia="es-MX"/>
        </w:rPr>
        <w:drawing>
          <wp:anchor distT="0" distB="0" distL="114300" distR="114300" simplePos="0" relativeHeight="251675648" behindDoc="0" locked="0" layoutInCell="1" allowOverlap="1" wp14:anchorId="063BC462" wp14:editId="3DE99701">
            <wp:simplePos x="0" y="0"/>
            <wp:positionH relativeFrom="column">
              <wp:posOffset>2862795</wp:posOffset>
            </wp:positionH>
            <wp:positionV relativeFrom="paragraph">
              <wp:posOffset>86227</wp:posOffset>
            </wp:positionV>
            <wp:extent cx="2888615" cy="2165985"/>
            <wp:effectExtent l="0" t="635" r="6350" b="6350"/>
            <wp:wrapNone/>
            <wp:docPr id="17" name="Imagen 17" descr="F:\FOTOS IMSS TUXTLA\UMF 25\IMG_3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FOTOS IMSS TUXTLA\UMF 25\IMG_364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88615" cy="2165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4A1E" w:rsidRPr="00ED4A1E" w:rsidRDefault="00ED4A1E" w:rsidP="00ED4A1E">
      <w:pPr>
        <w:rPr>
          <w:sz w:val="28"/>
        </w:rPr>
      </w:pPr>
    </w:p>
    <w:p w:rsidR="00ED4A1E" w:rsidRPr="00ED4A1E" w:rsidRDefault="00ED4A1E" w:rsidP="00ED4A1E">
      <w:pPr>
        <w:rPr>
          <w:sz w:val="28"/>
        </w:rPr>
      </w:pPr>
    </w:p>
    <w:p w:rsidR="00ED4A1E" w:rsidRPr="00ED4A1E" w:rsidRDefault="00ED4A1E" w:rsidP="00ED4A1E">
      <w:pPr>
        <w:rPr>
          <w:sz w:val="28"/>
        </w:rPr>
      </w:pPr>
    </w:p>
    <w:p w:rsidR="00ED4A1E" w:rsidRPr="00ED4A1E" w:rsidRDefault="00ED4A1E" w:rsidP="00ED4A1E">
      <w:pPr>
        <w:rPr>
          <w:sz w:val="28"/>
        </w:rPr>
      </w:pPr>
    </w:p>
    <w:p w:rsidR="00ED4A1E" w:rsidRPr="00ED4A1E" w:rsidRDefault="00ED4A1E" w:rsidP="00ED4A1E">
      <w:pPr>
        <w:rPr>
          <w:sz w:val="28"/>
        </w:rPr>
      </w:pPr>
    </w:p>
    <w:p w:rsidR="00ED4A1E" w:rsidRPr="00ED4A1E" w:rsidRDefault="00ED4A1E" w:rsidP="00ED4A1E">
      <w:pPr>
        <w:rPr>
          <w:sz w:val="28"/>
        </w:rPr>
      </w:pPr>
    </w:p>
    <w:p w:rsidR="00ED4A1E" w:rsidRPr="00ED4A1E" w:rsidRDefault="00ED4A1E" w:rsidP="00ED4A1E">
      <w:pPr>
        <w:rPr>
          <w:sz w:val="28"/>
        </w:rPr>
      </w:pPr>
    </w:p>
    <w:p w:rsidR="00ED4A1E" w:rsidRDefault="00ED4A1E" w:rsidP="00ED4A1E">
      <w:pPr>
        <w:rPr>
          <w:sz w:val="28"/>
        </w:rPr>
      </w:pPr>
    </w:p>
    <w:p w:rsidR="00281C2D" w:rsidRDefault="00ED4A1E" w:rsidP="00ED4A1E">
      <w:pPr>
        <w:tabs>
          <w:tab w:val="left" w:pos="5743"/>
        </w:tabs>
        <w:rPr>
          <w:sz w:val="28"/>
        </w:rPr>
      </w:pPr>
      <w:r>
        <w:rPr>
          <w:sz w:val="28"/>
        </w:rPr>
        <w:tab/>
      </w:r>
    </w:p>
    <w:p w:rsidR="00281C2D" w:rsidRPr="00281C2D" w:rsidRDefault="00281C2D" w:rsidP="00281C2D">
      <w:pPr>
        <w:rPr>
          <w:sz w:val="28"/>
        </w:rPr>
      </w:pPr>
    </w:p>
    <w:p w:rsidR="00281C2D" w:rsidRPr="00281C2D" w:rsidRDefault="00281C2D" w:rsidP="00281C2D">
      <w:pPr>
        <w:rPr>
          <w:sz w:val="28"/>
        </w:rPr>
      </w:pPr>
    </w:p>
    <w:p w:rsidR="00281C2D" w:rsidRPr="00281C2D" w:rsidRDefault="00EC4067" w:rsidP="00281C2D">
      <w:pPr>
        <w:rPr>
          <w:sz w:val="28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6906251" wp14:editId="1C18A414">
                <wp:simplePos x="0" y="0"/>
                <wp:positionH relativeFrom="column">
                  <wp:posOffset>2970530</wp:posOffset>
                </wp:positionH>
                <wp:positionV relativeFrom="paragraph">
                  <wp:posOffset>147320</wp:posOffset>
                </wp:positionV>
                <wp:extent cx="2880995" cy="478155"/>
                <wp:effectExtent l="0" t="0" r="14605" b="17145"/>
                <wp:wrapNone/>
                <wp:docPr id="305" name="305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0995" cy="4781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C4067" w:rsidRDefault="00EC4067" w:rsidP="00EC4067">
                            <w:pPr>
                              <w:jc w:val="center"/>
                            </w:pPr>
                            <w:r>
                              <w:t>FABRICACION DE ESTRUCTURA METALICA</w:t>
                            </w:r>
                          </w:p>
                          <w:p w:rsidR="00EC4067" w:rsidRPr="00ED4A1E" w:rsidRDefault="00EC4067" w:rsidP="00EC4067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 w:rsidRPr="00ED4A1E">
                              <w:rPr>
                                <w:b/>
                                <w:sz w:val="32"/>
                              </w:rPr>
                              <w:t>5</w:t>
                            </w:r>
                            <w:r>
                              <w:rPr>
                                <w:b/>
                                <w:sz w:val="32"/>
                              </w:rPr>
                              <w:t>0</w:t>
                            </w:r>
                            <w:r w:rsidRPr="00ED4A1E">
                              <w:rPr>
                                <w:b/>
                                <w:sz w:val="32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305 Cuadro de texto" o:spid="_x0000_s1030" type="#_x0000_t202" style="position:absolute;margin-left:233.9pt;margin-top:11.6pt;width:226.85pt;height:37.6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" fillcolor="white [3201]" strokeweight=".5pt">
                <v:textbox>
                  <w:txbxContent>
                    <w:p w:rsidR="00EC4067" w:rsidRDefault="00EC4067" w:rsidP="00EC4067">
                      <w:pPr>
                        <w:jc w:val="center"/>
                      </w:pPr>
                      <w:r>
                        <w:t>FABRICACION DE ESTRUCTURA METALICA</w:t>
                      </w:r>
                    </w:p>
                    <w:p w:rsidR="00EC4067" w:rsidRPr="00ED4A1E" w:rsidRDefault="00EC4067" w:rsidP="00EC4067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 w:rsidRPr="00ED4A1E">
                        <w:rPr>
                          <w:b/>
                          <w:sz w:val="32"/>
                        </w:rPr>
                        <w:t>5</w:t>
                      </w:r>
                      <w:r>
                        <w:rPr>
                          <w:b/>
                          <w:sz w:val="32"/>
                        </w:rPr>
                        <w:t>0</w:t>
                      </w:r>
                      <w:r w:rsidRPr="00ED4A1E">
                        <w:rPr>
                          <w:b/>
                          <w:sz w:val="32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E78511B" wp14:editId="18CC7425">
                <wp:simplePos x="0" y="0"/>
                <wp:positionH relativeFrom="column">
                  <wp:posOffset>-488315</wp:posOffset>
                </wp:positionH>
                <wp:positionV relativeFrom="paragraph">
                  <wp:posOffset>154305</wp:posOffset>
                </wp:positionV>
                <wp:extent cx="2880995" cy="478155"/>
                <wp:effectExtent l="0" t="0" r="14605" b="17145"/>
                <wp:wrapNone/>
                <wp:docPr id="304" name="304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0995" cy="4781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C4067" w:rsidRDefault="00EC4067" w:rsidP="00EC4067">
                            <w:pPr>
                              <w:jc w:val="center"/>
                            </w:pPr>
                            <w:r>
                              <w:t xml:space="preserve">DEMOLICION DE ESCALERA DE CONCRETO </w:t>
                            </w:r>
                          </w:p>
                          <w:p w:rsidR="00EC4067" w:rsidRPr="00ED4A1E" w:rsidRDefault="00EC4067" w:rsidP="00EC4067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 w:rsidRPr="00ED4A1E">
                              <w:rPr>
                                <w:b/>
                                <w:sz w:val="32"/>
                              </w:rPr>
                              <w:t>25%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304 Cuadro de texto" o:spid="_x0000_s1031" type="#_x0000_t202" style="position:absolute;margin-left:-38.45pt;margin-top:12.15pt;width:226.85pt;height:37.6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" fillcolor="white [3201]" strokeweight=".5pt">
                <v:textbox>
                  <w:txbxContent>
                    <w:p w:rsidR="00EC4067" w:rsidRDefault="00EC4067" w:rsidP="00EC4067">
                      <w:pPr>
                        <w:jc w:val="center"/>
                      </w:pPr>
                      <w:r>
                        <w:t xml:space="preserve">DEMOLICION DE </w:t>
                      </w:r>
                      <w:r>
                        <w:t xml:space="preserve">ESCALERA DE CONCRETO </w:t>
                      </w:r>
                    </w:p>
                    <w:p w:rsidR="00EC4067" w:rsidRPr="00ED4A1E" w:rsidRDefault="00EC4067" w:rsidP="00EC4067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 w:rsidRPr="00ED4A1E">
                        <w:rPr>
                          <w:b/>
                          <w:sz w:val="32"/>
                        </w:rPr>
                        <w:t>25%</w:t>
                      </w:r>
                    </w:p>
                  </w:txbxContent>
                </v:textbox>
              </v:shape>
            </w:pict>
          </mc:Fallback>
        </mc:AlternateContent>
      </w:r>
    </w:p>
    <w:p w:rsidR="00281C2D" w:rsidRPr="00281C2D" w:rsidRDefault="00281C2D" w:rsidP="00281C2D">
      <w:pPr>
        <w:rPr>
          <w:sz w:val="28"/>
        </w:rPr>
      </w:pPr>
    </w:p>
    <w:p w:rsidR="00281C2D" w:rsidRPr="00281C2D" w:rsidRDefault="00281C2D" w:rsidP="00281C2D">
      <w:pPr>
        <w:rPr>
          <w:sz w:val="28"/>
        </w:rPr>
      </w:pPr>
    </w:p>
    <w:p w:rsidR="00281C2D" w:rsidRPr="00281C2D" w:rsidRDefault="00281C2D" w:rsidP="00281C2D">
      <w:pPr>
        <w:rPr>
          <w:sz w:val="28"/>
        </w:rPr>
      </w:pPr>
    </w:p>
    <w:p w:rsidR="00281C2D" w:rsidRPr="00281C2D" w:rsidRDefault="00EC4067" w:rsidP="00281C2D">
      <w:pPr>
        <w:rPr>
          <w:sz w:val="28"/>
        </w:rPr>
      </w:pPr>
      <w:r>
        <w:rPr>
          <w:noProof/>
          <w:lang w:eastAsia="es-MX"/>
        </w:rPr>
        <w:drawing>
          <wp:anchor distT="0" distB="0" distL="114300" distR="114300" simplePos="0" relativeHeight="251703296" behindDoc="0" locked="0" layoutInCell="1" allowOverlap="1" wp14:anchorId="4C200410" wp14:editId="0348AF16">
            <wp:simplePos x="0" y="0"/>
            <wp:positionH relativeFrom="column">
              <wp:posOffset>3385185</wp:posOffset>
            </wp:positionH>
            <wp:positionV relativeFrom="paragraph">
              <wp:posOffset>44450</wp:posOffset>
            </wp:positionV>
            <wp:extent cx="1977390" cy="2636520"/>
            <wp:effectExtent l="0" t="0" r="3810" b="0"/>
            <wp:wrapNone/>
            <wp:docPr id="301" name="Imagen 301" descr="C:\Users\carlos.meridap\AppData\Local\Microsoft\Windows\Temporary Internet Files\Content.Word\IMG_57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carlos.meridap\AppData\Local\Microsoft\Windows\Temporary Internet Files\Content.Word\IMG_577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390" cy="263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1C2D" w:rsidRPr="00281C2D" w:rsidRDefault="00EC4067" w:rsidP="00281C2D">
      <w:pPr>
        <w:rPr>
          <w:sz w:val="28"/>
        </w:rPr>
      </w:pPr>
      <w:r>
        <w:rPr>
          <w:noProof/>
          <w:sz w:val="28"/>
          <w:lang w:eastAsia="es-MX"/>
        </w:rPr>
        <w:drawing>
          <wp:anchor distT="0" distB="0" distL="114300" distR="114300" simplePos="0" relativeHeight="251676672" behindDoc="0" locked="0" layoutInCell="1" allowOverlap="1" wp14:anchorId="7315A7CD" wp14:editId="20D3475B">
            <wp:simplePos x="0" y="0"/>
            <wp:positionH relativeFrom="column">
              <wp:posOffset>-421640</wp:posOffset>
            </wp:positionH>
            <wp:positionV relativeFrom="paragraph">
              <wp:posOffset>123825</wp:posOffset>
            </wp:positionV>
            <wp:extent cx="2673985" cy="2005330"/>
            <wp:effectExtent l="0" t="8572" r="3492" b="3493"/>
            <wp:wrapNone/>
            <wp:docPr id="18" name="Imagen 18" descr="F:\FOTOS IMSS TUXTLA\UMF 25\IMG_3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FOTOS IMSS TUXTLA\UMF 25\IMG_372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73985" cy="2005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1C2D" w:rsidRPr="00281C2D" w:rsidRDefault="00281C2D" w:rsidP="00281C2D">
      <w:pPr>
        <w:rPr>
          <w:sz w:val="28"/>
        </w:rPr>
      </w:pPr>
    </w:p>
    <w:p w:rsidR="00281C2D" w:rsidRPr="00281C2D" w:rsidRDefault="00281C2D" w:rsidP="00281C2D">
      <w:pPr>
        <w:rPr>
          <w:sz w:val="28"/>
        </w:rPr>
      </w:pPr>
    </w:p>
    <w:p w:rsidR="00281C2D" w:rsidRPr="00281C2D" w:rsidRDefault="00281C2D" w:rsidP="00281C2D">
      <w:pPr>
        <w:rPr>
          <w:sz w:val="28"/>
        </w:rPr>
      </w:pPr>
    </w:p>
    <w:p w:rsidR="00281C2D" w:rsidRPr="00281C2D" w:rsidRDefault="00281C2D" w:rsidP="00281C2D">
      <w:pPr>
        <w:rPr>
          <w:sz w:val="28"/>
        </w:rPr>
      </w:pPr>
    </w:p>
    <w:p w:rsidR="00281C2D" w:rsidRPr="00281C2D" w:rsidRDefault="00281C2D" w:rsidP="00281C2D">
      <w:pPr>
        <w:rPr>
          <w:sz w:val="28"/>
        </w:rPr>
      </w:pPr>
    </w:p>
    <w:p w:rsidR="00281C2D" w:rsidRPr="00281C2D" w:rsidRDefault="00281C2D" w:rsidP="00281C2D">
      <w:pPr>
        <w:rPr>
          <w:sz w:val="28"/>
        </w:rPr>
      </w:pPr>
    </w:p>
    <w:p w:rsidR="00281C2D" w:rsidRPr="00281C2D" w:rsidRDefault="00281C2D" w:rsidP="00281C2D">
      <w:pPr>
        <w:rPr>
          <w:sz w:val="28"/>
        </w:rPr>
      </w:pPr>
    </w:p>
    <w:p w:rsidR="00281C2D" w:rsidRPr="00281C2D" w:rsidRDefault="00281C2D" w:rsidP="00281C2D">
      <w:pPr>
        <w:rPr>
          <w:sz w:val="28"/>
        </w:rPr>
      </w:pPr>
    </w:p>
    <w:p w:rsidR="00281C2D" w:rsidRPr="00281C2D" w:rsidRDefault="00281C2D" w:rsidP="00281C2D">
      <w:pPr>
        <w:rPr>
          <w:sz w:val="28"/>
        </w:rPr>
      </w:pPr>
    </w:p>
    <w:p w:rsidR="00281C2D" w:rsidRPr="00281C2D" w:rsidRDefault="00281C2D" w:rsidP="00281C2D">
      <w:pPr>
        <w:rPr>
          <w:sz w:val="28"/>
        </w:rPr>
      </w:pPr>
    </w:p>
    <w:p w:rsidR="00281C2D" w:rsidRPr="00281C2D" w:rsidRDefault="00281C2D" w:rsidP="00281C2D">
      <w:pPr>
        <w:rPr>
          <w:sz w:val="28"/>
        </w:rPr>
      </w:pPr>
    </w:p>
    <w:p w:rsidR="00281C2D" w:rsidRPr="00281C2D" w:rsidRDefault="00EC4067" w:rsidP="00281C2D">
      <w:pPr>
        <w:rPr>
          <w:sz w:val="28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71B4699" wp14:editId="6C704B73">
                <wp:simplePos x="0" y="0"/>
                <wp:positionH relativeFrom="column">
                  <wp:posOffset>-485140</wp:posOffset>
                </wp:positionH>
                <wp:positionV relativeFrom="paragraph">
                  <wp:posOffset>33020</wp:posOffset>
                </wp:positionV>
                <wp:extent cx="2880995" cy="711835"/>
                <wp:effectExtent l="0" t="0" r="14605" b="12065"/>
                <wp:wrapNone/>
                <wp:docPr id="306" name="306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0995" cy="7118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C4067" w:rsidRDefault="00EC4067" w:rsidP="00EC4067">
                            <w:pPr>
                              <w:jc w:val="center"/>
                            </w:pPr>
                            <w:r>
                              <w:t>ESTRUCTURA METALICA EN ESCALERA TERMINADA</w:t>
                            </w:r>
                          </w:p>
                          <w:p w:rsidR="00EC4067" w:rsidRPr="00ED4A1E" w:rsidRDefault="00EC4067" w:rsidP="00EC4067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7</w:t>
                            </w:r>
                            <w:r w:rsidRPr="00ED4A1E">
                              <w:rPr>
                                <w:b/>
                                <w:sz w:val="32"/>
                              </w:rPr>
                              <w:t>5%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306 Cuadro de texto" o:spid="_x0000_s1032" type="#_x0000_t202" style="position:absolute;margin-left:-38.2pt;margin-top:2.6pt;width:226.85pt;height:56.0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" fillcolor="white [3201]" strokeweight=".5pt">
                <v:textbox>
                  <w:txbxContent>
                    <w:p w:rsidR="00EC4067" w:rsidRDefault="00EC4067" w:rsidP="00EC4067">
                      <w:pPr>
                        <w:jc w:val="center"/>
                      </w:pPr>
                      <w:r>
                        <w:t>ESTRUCTURA METALICA EN ESCALERA TERMINADA</w:t>
                      </w:r>
                    </w:p>
                    <w:p w:rsidR="00EC4067" w:rsidRPr="00ED4A1E" w:rsidRDefault="00EC4067" w:rsidP="00EC4067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7</w:t>
                      </w:r>
                      <w:r w:rsidRPr="00ED4A1E">
                        <w:rPr>
                          <w:b/>
                          <w:sz w:val="32"/>
                        </w:rPr>
                        <w:t>5%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00970D0" wp14:editId="6539D7DE">
                <wp:simplePos x="0" y="0"/>
                <wp:positionH relativeFrom="column">
                  <wp:posOffset>2973705</wp:posOffset>
                </wp:positionH>
                <wp:positionV relativeFrom="paragraph">
                  <wp:posOffset>33020</wp:posOffset>
                </wp:positionV>
                <wp:extent cx="2880995" cy="478155"/>
                <wp:effectExtent l="0" t="0" r="14605" b="17145"/>
                <wp:wrapNone/>
                <wp:docPr id="308" name="308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0995" cy="4781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C4067" w:rsidRDefault="00EC4067" w:rsidP="00EC4067">
                            <w:pPr>
                              <w:jc w:val="center"/>
                            </w:pPr>
                            <w:r>
                              <w:t>PINTURA DE ESCALERA</w:t>
                            </w:r>
                          </w:p>
                          <w:p w:rsidR="00EC4067" w:rsidRPr="00ED4A1E" w:rsidRDefault="00EC4067" w:rsidP="00EC4067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100</w:t>
                            </w:r>
                            <w:r w:rsidRPr="00ED4A1E">
                              <w:rPr>
                                <w:b/>
                                <w:sz w:val="32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308 Cuadro de texto" o:spid="_x0000_s1033" type="#_x0000_t202" style="position:absolute;margin-left:234.15pt;margin-top:2.6pt;width:226.85pt;height:37.6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" fillcolor="white [3201]" strokeweight=".5pt">
                <v:textbox>
                  <w:txbxContent>
                    <w:p w:rsidR="00EC4067" w:rsidRDefault="00EC4067" w:rsidP="00EC4067">
                      <w:pPr>
                        <w:jc w:val="center"/>
                      </w:pPr>
                      <w:r>
                        <w:t>PINTURA</w:t>
                      </w:r>
                      <w:r>
                        <w:t xml:space="preserve"> DE ESCALERA</w:t>
                      </w:r>
                    </w:p>
                    <w:p w:rsidR="00EC4067" w:rsidRPr="00ED4A1E" w:rsidRDefault="00EC4067" w:rsidP="00EC4067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100</w:t>
                      </w:r>
                      <w:r w:rsidRPr="00ED4A1E">
                        <w:rPr>
                          <w:b/>
                          <w:sz w:val="32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</w:p>
    <w:p w:rsidR="00281C2D" w:rsidRPr="00281C2D" w:rsidRDefault="00281C2D" w:rsidP="00281C2D">
      <w:pPr>
        <w:rPr>
          <w:sz w:val="28"/>
        </w:rPr>
      </w:pPr>
    </w:p>
    <w:p w:rsidR="00ED4A1E" w:rsidRDefault="00ED4A1E" w:rsidP="00281C2D">
      <w:pPr>
        <w:tabs>
          <w:tab w:val="left" w:pos="3349"/>
        </w:tabs>
        <w:rPr>
          <w:sz w:val="28"/>
        </w:rPr>
      </w:pPr>
    </w:p>
    <w:p w:rsidR="00DE04D8" w:rsidRDefault="00DE04D8" w:rsidP="00281C2D">
      <w:pPr>
        <w:tabs>
          <w:tab w:val="left" w:pos="3349"/>
        </w:tabs>
        <w:rPr>
          <w:sz w:val="28"/>
        </w:rPr>
      </w:pPr>
    </w:p>
    <w:p w:rsidR="00DE04D8" w:rsidRDefault="00DE04D8" w:rsidP="00281C2D">
      <w:pPr>
        <w:tabs>
          <w:tab w:val="left" w:pos="3349"/>
        </w:tabs>
        <w:rPr>
          <w:sz w:val="28"/>
        </w:rPr>
      </w:pPr>
    </w:p>
    <w:p w:rsidR="00281C2D" w:rsidRPr="00DE04D8" w:rsidRDefault="00EC4067" w:rsidP="00EC4067">
      <w:pPr>
        <w:tabs>
          <w:tab w:val="left" w:pos="3349"/>
        </w:tabs>
        <w:jc w:val="center"/>
        <w:rPr>
          <w:b/>
          <w:sz w:val="28"/>
        </w:rPr>
      </w:pPr>
      <w:r w:rsidRPr="00DE04D8">
        <w:rPr>
          <w:b/>
          <w:sz w:val="28"/>
        </w:rPr>
        <w:t>ESCALERA DE SERVICIO</w:t>
      </w:r>
    </w:p>
    <w:p w:rsidR="00281C2D" w:rsidRDefault="00281C2D" w:rsidP="00281C2D">
      <w:pPr>
        <w:tabs>
          <w:tab w:val="left" w:pos="3349"/>
        </w:tabs>
        <w:rPr>
          <w:sz w:val="28"/>
        </w:rPr>
      </w:pPr>
    </w:p>
    <w:p w:rsidR="00704A90" w:rsidRDefault="00DE04D8" w:rsidP="00281C2D">
      <w:pPr>
        <w:tabs>
          <w:tab w:val="left" w:pos="3349"/>
        </w:tabs>
        <w:rPr>
          <w:sz w:val="28"/>
        </w:rPr>
      </w:pPr>
      <w:r>
        <w:rPr>
          <w:noProof/>
          <w:sz w:val="28"/>
          <w:lang w:eastAsia="es-MX"/>
        </w:rPr>
        <w:lastRenderedPageBreak/>
        <w:drawing>
          <wp:anchor distT="0" distB="0" distL="114300" distR="114300" simplePos="0" relativeHeight="251679744" behindDoc="0" locked="0" layoutInCell="1" allowOverlap="1" wp14:anchorId="12F270EA" wp14:editId="79E28976">
            <wp:simplePos x="0" y="0"/>
            <wp:positionH relativeFrom="column">
              <wp:posOffset>3227070</wp:posOffset>
            </wp:positionH>
            <wp:positionV relativeFrom="paragraph">
              <wp:posOffset>143510</wp:posOffset>
            </wp:positionV>
            <wp:extent cx="2578100" cy="1933575"/>
            <wp:effectExtent l="0" t="1588" r="0" b="0"/>
            <wp:wrapNone/>
            <wp:docPr id="21" name="Imagen 21" descr="F:\FOTOS IMSS TUXTLA\UMF 25\IMG_3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FOTOS IMSS TUXTLA\UMF 25\IMG_33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78100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4A90" w:rsidRPr="00704A90" w:rsidRDefault="00DE04D8" w:rsidP="00704A90">
      <w:pPr>
        <w:rPr>
          <w:sz w:val="28"/>
        </w:rPr>
      </w:pPr>
      <w:r>
        <w:rPr>
          <w:noProof/>
          <w:sz w:val="28"/>
          <w:lang w:eastAsia="es-MX"/>
        </w:rPr>
        <w:drawing>
          <wp:anchor distT="0" distB="0" distL="114300" distR="114300" simplePos="0" relativeHeight="251681792" behindDoc="0" locked="0" layoutInCell="1" allowOverlap="1" wp14:anchorId="67E9ECED" wp14:editId="143333CA">
            <wp:simplePos x="0" y="0"/>
            <wp:positionH relativeFrom="column">
              <wp:posOffset>-362585</wp:posOffset>
            </wp:positionH>
            <wp:positionV relativeFrom="paragraph">
              <wp:posOffset>203200</wp:posOffset>
            </wp:positionV>
            <wp:extent cx="3025140" cy="1698625"/>
            <wp:effectExtent l="0" t="3493" r="318" b="317"/>
            <wp:wrapNone/>
            <wp:docPr id="23" name="Imagen 23" descr="F:\FOTOS IMSS TUXTLA\UMF 25\IMG_3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FOTOS IMSS TUXTLA\UMF 25\IMG_354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25140" cy="169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4A90" w:rsidRPr="00704A90" w:rsidRDefault="00704A90" w:rsidP="00704A90">
      <w:pPr>
        <w:rPr>
          <w:sz w:val="28"/>
        </w:rPr>
      </w:pPr>
    </w:p>
    <w:p w:rsidR="00704A90" w:rsidRPr="00704A90" w:rsidRDefault="00704A90" w:rsidP="00704A90">
      <w:pPr>
        <w:rPr>
          <w:sz w:val="28"/>
        </w:rPr>
      </w:pPr>
    </w:p>
    <w:p w:rsidR="00704A90" w:rsidRPr="00704A90" w:rsidRDefault="00704A90" w:rsidP="00704A90">
      <w:pPr>
        <w:rPr>
          <w:sz w:val="28"/>
        </w:rPr>
      </w:pPr>
    </w:p>
    <w:p w:rsidR="00704A90" w:rsidRPr="00704A90" w:rsidRDefault="00704A90" w:rsidP="00704A90">
      <w:pPr>
        <w:rPr>
          <w:sz w:val="28"/>
        </w:rPr>
      </w:pPr>
    </w:p>
    <w:p w:rsidR="00704A90" w:rsidRPr="00704A90" w:rsidRDefault="00704A90" w:rsidP="00704A90">
      <w:pPr>
        <w:rPr>
          <w:sz w:val="28"/>
        </w:rPr>
      </w:pPr>
    </w:p>
    <w:p w:rsidR="00704A90" w:rsidRPr="00704A90" w:rsidRDefault="00704A90" w:rsidP="00704A90">
      <w:pPr>
        <w:rPr>
          <w:sz w:val="28"/>
        </w:rPr>
      </w:pPr>
    </w:p>
    <w:p w:rsidR="00704A90" w:rsidRPr="00704A90" w:rsidRDefault="00704A90" w:rsidP="00704A90">
      <w:pPr>
        <w:rPr>
          <w:sz w:val="28"/>
        </w:rPr>
      </w:pPr>
    </w:p>
    <w:p w:rsidR="00704A90" w:rsidRPr="00704A90" w:rsidRDefault="00704A90" w:rsidP="00704A90">
      <w:pPr>
        <w:rPr>
          <w:sz w:val="28"/>
        </w:rPr>
      </w:pPr>
    </w:p>
    <w:p w:rsidR="00704A90" w:rsidRPr="00704A90" w:rsidRDefault="00704A90" w:rsidP="00704A90">
      <w:pPr>
        <w:rPr>
          <w:sz w:val="28"/>
        </w:rPr>
      </w:pPr>
    </w:p>
    <w:p w:rsidR="00704A90" w:rsidRPr="00704A90" w:rsidRDefault="00DE04D8" w:rsidP="00704A90">
      <w:pPr>
        <w:rPr>
          <w:sz w:val="28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4442AD33" wp14:editId="4CFB65E7">
                <wp:simplePos x="0" y="0"/>
                <wp:positionH relativeFrom="column">
                  <wp:posOffset>3014980</wp:posOffset>
                </wp:positionH>
                <wp:positionV relativeFrom="paragraph">
                  <wp:posOffset>127000</wp:posOffset>
                </wp:positionV>
                <wp:extent cx="2880995" cy="711835"/>
                <wp:effectExtent l="0" t="0" r="14605" b="12065"/>
                <wp:wrapNone/>
                <wp:docPr id="310" name="310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0995" cy="7118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E04D8" w:rsidRDefault="00DE04D8" w:rsidP="00DE04D8">
                            <w:pPr>
                              <w:jc w:val="center"/>
                            </w:pPr>
                            <w:r>
                              <w:t>COLOCACION DE PLACABANDAS</w:t>
                            </w:r>
                          </w:p>
                          <w:p w:rsidR="00DE04D8" w:rsidRPr="00ED4A1E" w:rsidRDefault="00DE04D8" w:rsidP="00DE04D8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50</w:t>
                            </w:r>
                            <w:r w:rsidRPr="00ED4A1E">
                              <w:rPr>
                                <w:b/>
                                <w:sz w:val="32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310 Cuadro de texto" o:spid="_x0000_s1034" type="#_x0000_t202" style="position:absolute;margin-left:237.4pt;margin-top:10pt;width:226.85pt;height:56.0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" fillcolor="white [3201]" strokeweight=".5pt">
                <v:textbox>
                  <w:txbxContent>
                    <w:p w:rsidR="00DE04D8" w:rsidRDefault="00DE04D8" w:rsidP="00DE04D8">
                      <w:pPr>
                        <w:jc w:val="center"/>
                      </w:pPr>
                      <w:r>
                        <w:t>COLOCACION DE PLACABANDAS</w:t>
                      </w:r>
                    </w:p>
                    <w:p w:rsidR="00DE04D8" w:rsidRPr="00ED4A1E" w:rsidRDefault="00DE04D8" w:rsidP="00DE04D8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50</w:t>
                      </w:r>
                      <w:r w:rsidRPr="00ED4A1E">
                        <w:rPr>
                          <w:b/>
                          <w:sz w:val="32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</w:p>
    <w:p w:rsidR="00704A90" w:rsidRPr="00704A90" w:rsidRDefault="00704A90" w:rsidP="00704A90">
      <w:pPr>
        <w:rPr>
          <w:sz w:val="28"/>
        </w:rPr>
      </w:pPr>
    </w:p>
    <w:p w:rsidR="00704A90" w:rsidRPr="00704A90" w:rsidRDefault="00DE04D8" w:rsidP="00704A90">
      <w:pPr>
        <w:rPr>
          <w:sz w:val="28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FD7B777" wp14:editId="71A646B0">
                <wp:simplePos x="0" y="0"/>
                <wp:positionH relativeFrom="column">
                  <wp:posOffset>-210185</wp:posOffset>
                </wp:positionH>
                <wp:positionV relativeFrom="paragraph">
                  <wp:posOffset>62230</wp:posOffset>
                </wp:positionV>
                <wp:extent cx="2880995" cy="711835"/>
                <wp:effectExtent l="0" t="0" r="14605" b="12065"/>
                <wp:wrapNone/>
                <wp:docPr id="309" name="309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0995" cy="7118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E04D8" w:rsidRDefault="00DE04D8" w:rsidP="00DE04D8">
                            <w:pPr>
                              <w:jc w:val="center"/>
                            </w:pPr>
                            <w:r>
                              <w:t>FORJADO DE PLACA BANDA EN PLAFONES RETICULARES</w:t>
                            </w:r>
                          </w:p>
                          <w:p w:rsidR="00DE04D8" w:rsidRPr="00ED4A1E" w:rsidRDefault="00DE04D8" w:rsidP="00DE04D8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25</w:t>
                            </w:r>
                            <w:r w:rsidRPr="00ED4A1E">
                              <w:rPr>
                                <w:b/>
                                <w:sz w:val="32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309 Cuadro de texto" o:spid="_x0000_s1035" type="#_x0000_t202" style="position:absolute;margin-left:-16.55pt;margin-top:4.9pt;width:226.85pt;height:56.0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" fillcolor="white [3201]" strokeweight=".5pt">
                <v:textbox>
                  <w:txbxContent>
                    <w:p w:rsidR="00DE04D8" w:rsidRDefault="00DE04D8" w:rsidP="00DE04D8">
                      <w:pPr>
                        <w:jc w:val="center"/>
                      </w:pPr>
                      <w:r>
                        <w:t>FORJADO DE PLACA BANDA EN PLAFONES RETICULARES</w:t>
                      </w:r>
                    </w:p>
                    <w:p w:rsidR="00DE04D8" w:rsidRPr="00ED4A1E" w:rsidRDefault="00DE04D8" w:rsidP="00DE04D8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25</w:t>
                      </w:r>
                      <w:r w:rsidRPr="00ED4A1E">
                        <w:rPr>
                          <w:b/>
                          <w:sz w:val="32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</w:p>
    <w:p w:rsidR="00704A90" w:rsidRPr="00704A90" w:rsidRDefault="00704A90" w:rsidP="00704A90">
      <w:pPr>
        <w:rPr>
          <w:sz w:val="28"/>
        </w:rPr>
      </w:pPr>
    </w:p>
    <w:p w:rsidR="00704A90" w:rsidRPr="00704A90" w:rsidRDefault="00704A90" w:rsidP="00704A90">
      <w:pPr>
        <w:rPr>
          <w:sz w:val="28"/>
        </w:rPr>
      </w:pPr>
    </w:p>
    <w:p w:rsidR="00704A90" w:rsidRPr="00704A90" w:rsidRDefault="00704A90" w:rsidP="00704A90">
      <w:pPr>
        <w:rPr>
          <w:sz w:val="28"/>
        </w:rPr>
      </w:pPr>
    </w:p>
    <w:p w:rsidR="00704A90" w:rsidRPr="00704A90" w:rsidRDefault="00FA6349" w:rsidP="00704A90">
      <w:pPr>
        <w:rPr>
          <w:sz w:val="28"/>
        </w:rPr>
      </w:pPr>
      <w:r>
        <w:rPr>
          <w:noProof/>
          <w:sz w:val="28"/>
          <w:lang w:eastAsia="es-MX"/>
        </w:rPr>
        <w:drawing>
          <wp:anchor distT="0" distB="0" distL="114300" distR="114300" simplePos="0" relativeHeight="251701248" behindDoc="0" locked="0" layoutInCell="1" allowOverlap="1" wp14:anchorId="12F2D4D0" wp14:editId="08DAE13E">
            <wp:simplePos x="0" y="0"/>
            <wp:positionH relativeFrom="column">
              <wp:posOffset>-246380</wp:posOffset>
            </wp:positionH>
            <wp:positionV relativeFrom="paragraph">
              <wp:posOffset>173990</wp:posOffset>
            </wp:positionV>
            <wp:extent cx="2807970" cy="2094865"/>
            <wp:effectExtent l="0" t="0" r="0" b="635"/>
            <wp:wrapNone/>
            <wp:docPr id="299" name="Imagen 299" descr="F:\FOTOS IMSS TUXTLA\UMF 25\WP_20170914_10_08_33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F:\FOTOS IMSS TUXTLA\UMF 25\WP_20170914_10_08_33_Pro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970" cy="2094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4A90" w:rsidRPr="00704A90" w:rsidRDefault="00DE04D8" w:rsidP="00704A90">
      <w:pPr>
        <w:rPr>
          <w:sz w:val="28"/>
        </w:rPr>
      </w:pPr>
      <w:r>
        <w:rPr>
          <w:noProof/>
          <w:sz w:val="28"/>
          <w:lang w:eastAsia="es-MX"/>
        </w:rPr>
        <w:drawing>
          <wp:anchor distT="0" distB="0" distL="114300" distR="114300" simplePos="0" relativeHeight="251680768" behindDoc="0" locked="0" layoutInCell="1" allowOverlap="1" wp14:anchorId="27AFB9C6" wp14:editId="1B76B9B9">
            <wp:simplePos x="0" y="0"/>
            <wp:positionH relativeFrom="column">
              <wp:posOffset>3356566</wp:posOffset>
            </wp:positionH>
            <wp:positionV relativeFrom="paragraph">
              <wp:posOffset>109220</wp:posOffset>
            </wp:positionV>
            <wp:extent cx="2694146" cy="2019815"/>
            <wp:effectExtent l="0" t="5715" r="5715" b="5715"/>
            <wp:wrapNone/>
            <wp:docPr id="22" name="Imagen 22" descr="F:\FOTOS IMSS TUXTLA\UMF 25\IMG_3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FOTOS IMSS TUXTLA\UMF 25\IMG_353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94146" cy="201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4A90" w:rsidRPr="00704A90" w:rsidRDefault="00704A90" w:rsidP="00704A90">
      <w:pPr>
        <w:rPr>
          <w:sz w:val="28"/>
        </w:rPr>
      </w:pPr>
    </w:p>
    <w:p w:rsidR="00704A90" w:rsidRPr="00704A90" w:rsidRDefault="00704A90" w:rsidP="00704A90">
      <w:pPr>
        <w:rPr>
          <w:sz w:val="28"/>
        </w:rPr>
      </w:pPr>
    </w:p>
    <w:p w:rsidR="00704A90" w:rsidRPr="00704A90" w:rsidRDefault="00E442A3" w:rsidP="00E442A3">
      <w:pPr>
        <w:tabs>
          <w:tab w:val="left" w:pos="1206"/>
        </w:tabs>
        <w:rPr>
          <w:sz w:val="28"/>
        </w:rPr>
      </w:pPr>
      <w:r>
        <w:rPr>
          <w:sz w:val="28"/>
        </w:rPr>
        <w:tab/>
      </w:r>
    </w:p>
    <w:p w:rsidR="00704A90" w:rsidRPr="00704A90" w:rsidRDefault="00704A90" w:rsidP="00704A90">
      <w:pPr>
        <w:rPr>
          <w:sz w:val="28"/>
        </w:rPr>
      </w:pPr>
    </w:p>
    <w:p w:rsidR="00704A90" w:rsidRPr="00704A90" w:rsidRDefault="00704A90" w:rsidP="00704A90">
      <w:pPr>
        <w:rPr>
          <w:sz w:val="28"/>
        </w:rPr>
      </w:pPr>
    </w:p>
    <w:p w:rsidR="00704A90" w:rsidRPr="00704A90" w:rsidRDefault="00704A90" w:rsidP="00704A90">
      <w:pPr>
        <w:rPr>
          <w:sz w:val="28"/>
        </w:rPr>
      </w:pPr>
    </w:p>
    <w:p w:rsidR="00704A90" w:rsidRPr="00704A90" w:rsidRDefault="00704A90" w:rsidP="00704A90">
      <w:pPr>
        <w:rPr>
          <w:sz w:val="28"/>
        </w:rPr>
      </w:pPr>
    </w:p>
    <w:p w:rsidR="00704A90" w:rsidRPr="00704A90" w:rsidRDefault="00704A90" w:rsidP="00704A90">
      <w:pPr>
        <w:rPr>
          <w:sz w:val="28"/>
        </w:rPr>
      </w:pPr>
    </w:p>
    <w:p w:rsidR="00704A90" w:rsidRPr="00704A90" w:rsidRDefault="00704A90" w:rsidP="00704A90">
      <w:pPr>
        <w:rPr>
          <w:sz w:val="28"/>
        </w:rPr>
      </w:pPr>
    </w:p>
    <w:p w:rsidR="00704A90" w:rsidRPr="00704A90" w:rsidRDefault="00DE04D8" w:rsidP="00704A90">
      <w:pPr>
        <w:rPr>
          <w:sz w:val="28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592438E1" wp14:editId="5DA6FFAE">
                <wp:simplePos x="0" y="0"/>
                <wp:positionH relativeFrom="column">
                  <wp:posOffset>-208265</wp:posOffset>
                </wp:positionH>
                <wp:positionV relativeFrom="paragraph">
                  <wp:posOffset>46947</wp:posOffset>
                </wp:positionV>
                <wp:extent cx="2880995" cy="499730"/>
                <wp:effectExtent l="0" t="0" r="14605" b="15240"/>
                <wp:wrapNone/>
                <wp:docPr id="311" name="31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0995" cy="4997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E04D8" w:rsidRDefault="00DE04D8" w:rsidP="00DE04D8">
                            <w:pPr>
                              <w:jc w:val="center"/>
                            </w:pPr>
                            <w:r>
                              <w:t xml:space="preserve">SELLADO Y EMPASTADO </w:t>
                            </w:r>
                          </w:p>
                          <w:p w:rsidR="00DE04D8" w:rsidRPr="00ED4A1E" w:rsidRDefault="00DE04D8" w:rsidP="00DE04D8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75</w:t>
                            </w:r>
                            <w:r w:rsidRPr="00ED4A1E">
                              <w:rPr>
                                <w:b/>
                                <w:sz w:val="32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311 Cuadro de texto" o:spid="_x0000_s1036" type="#_x0000_t202" style="position:absolute;margin-left:-16.4pt;margin-top:3.7pt;width:226.85pt;height:39.3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" fillcolor="white [3201]" strokeweight=".5pt">
                <v:textbox>
                  <w:txbxContent>
                    <w:p w:rsidR="00DE04D8" w:rsidRDefault="00DE04D8" w:rsidP="00DE04D8">
                      <w:pPr>
                        <w:jc w:val="center"/>
                      </w:pPr>
                      <w:r>
                        <w:t xml:space="preserve">SELLADO Y EMPASTADO </w:t>
                      </w:r>
                    </w:p>
                    <w:p w:rsidR="00DE04D8" w:rsidRPr="00ED4A1E" w:rsidRDefault="00DE04D8" w:rsidP="00DE04D8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7</w:t>
                      </w:r>
                      <w:r>
                        <w:rPr>
                          <w:b/>
                          <w:sz w:val="32"/>
                        </w:rPr>
                        <w:t>5</w:t>
                      </w:r>
                      <w:r w:rsidRPr="00ED4A1E">
                        <w:rPr>
                          <w:b/>
                          <w:sz w:val="32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</w:p>
    <w:p w:rsidR="00704A90" w:rsidRPr="00704A90" w:rsidRDefault="00DE04D8" w:rsidP="00704A90">
      <w:pPr>
        <w:rPr>
          <w:sz w:val="28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6A924223" wp14:editId="0800163B">
                <wp:simplePos x="0" y="0"/>
                <wp:positionH relativeFrom="column">
                  <wp:posOffset>3161030</wp:posOffset>
                </wp:positionH>
                <wp:positionV relativeFrom="paragraph">
                  <wp:posOffset>151130</wp:posOffset>
                </wp:positionV>
                <wp:extent cx="2880995" cy="499110"/>
                <wp:effectExtent l="0" t="0" r="14605" b="15240"/>
                <wp:wrapNone/>
                <wp:docPr id="312" name="312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0995" cy="4991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E04D8" w:rsidRDefault="00DE04D8" w:rsidP="00DE04D8">
                            <w:pPr>
                              <w:jc w:val="center"/>
                            </w:pPr>
                            <w:r>
                              <w:t>TERMINADO DE PLACABANDAS</w:t>
                            </w:r>
                          </w:p>
                          <w:p w:rsidR="00DE04D8" w:rsidRPr="00ED4A1E" w:rsidRDefault="00DE04D8" w:rsidP="00DE04D8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100</w:t>
                            </w:r>
                            <w:r w:rsidRPr="00ED4A1E">
                              <w:rPr>
                                <w:b/>
                                <w:sz w:val="32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312 Cuadro de texto" o:spid="_x0000_s1037" type="#_x0000_t202" style="position:absolute;margin-left:248.9pt;margin-top:11.9pt;width:226.85pt;height:39.3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" fillcolor="white [3201]" strokeweight=".5pt">
                <v:textbox>
                  <w:txbxContent>
                    <w:p w:rsidR="00DE04D8" w:rsidRDefault="00DE04D8" w:rsidP="00DE04D8">
                      <w:pPr>
                        <w:jc w:val="center"/>
                      </w:pPr>
                      <w:r>
                        <w:t>TERMINADO DE PLACABANDAS</w:t>
                      </w:r>
                    </w:p>
                    <w:p w:rsidR="00DE04D8" w:rsidRPr="00ED4A1E" w:rsidRDefault="00DE04D8" w:rsidP="00DE04D8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100</w:t>
                      </w:r>
                      <w:r w:rsidRPr="00ED4A1E">
                        <w:rPr>
                          <w:b/>
                          <w:sz w:val="32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</w:p>
    <w:p w:rsidR="00704A90" w:rsidRDefault="00704A90" w:rsidP="00704A90">
      <w:pPr>
        <w:rPr>
          <w:sz w:val="28"/>
        </w:rPr>
      </w:pPr>
    </w:p>
    <w:p w:rsidR="00704A90" w:rsidRDefault="00704A90" w:rsidP="00704A90">
      <w:pPr>
        <w:rPr>
          <w:sz w:val="28"/>
        </w:rPr>
      </w:pPr>
    </w:p>
    <w:p w:rsidR="00281C2D" w:rsidRDefault="00704A90" w:rsidP="00704A90">
      <w:pPr>
        <w:tabs>
          <w:tab w:val="left" w:pos="3818"/>
        </w:tabs>
        <w:rPr>
          <w:sz w:val="28"/>
        </w:rPr>
      </w:pPr>
      <w:r>
        <w:rPr>
          <w:sz w:val="28"/>
        </w:rPr>
        <w:tab/>
      </w:r>
    </w:p>
    <w:p w:rsidR="00704A90" w:rsidRPr="00DE04D8" w:rsidRDefault="00704A90" w:rsidP="00DE04D8">
      <w:pPr>
        <w:tabs>
          <w:tab w:val="left" w:pos="3818"/>
        </w:tabs>
        <w:jc w:val="center"/>
        <w:rPr>
          <w:b/>
          <w:sz w:val="28"/>
        </w:rPr>
      </w:pPr>
    </w:p>
    <w:p w:rsidR="00704A90" w:rsidRPr="00DE04D8" w:rsidRDefault="00DE04D8" w:rsidP="00DE04D8">
      <w:pPr>
        <w:tabs>
          <w:tab w:val="left" w:pos="3818"/>
        </w:tabs>
        <w:jc w:val="center"/>
        <w:rPr>
          <w:b/>
          <w:sz w:val="28"/>
        </w:rPr>
      </w:pPr>
      <w:r w:rsidRPr="00DE04D8">
        <w:rPr>
          <w:b/>
          <w:sz w:val="28"/>
        </w:rPr>
        <w:t>PLAFONES EN GENERAL</w:t>
      </w:r>
    </w:p>
    <w:p w:rsidR="00704A90" w:rsidRDefault="00704A90" w:rsidP="00704A90">
      <w:pPr>
        <w:tabs>
          <w:tab w:val="left" w:pos="3818"/>
        </w:tabs>
        <w:rPr>
          <w:sz w:val="28"/>
        </w:rPr>
      </w:pPr>
    </w:p>
    <w:p w:rsidR="00704A90" w:rsidRDefault="00704A90" w:rsidP="00704A90">
      <w:pPr>
        <w:tabs>
          <w:tab w:val="left" w:pos="3818"/>
        </w:tabs>
        <w:rPr>
          <w:sz w:val="28"/>
        </w:rPr>
      </w:pPr>
    </w:p>
    <w:p w:rsidR="00704A90" w:rsidRDefault="00704A90" w:rsidP="00704A90">
      <w:pPr>
        <w:tabs>
          <w:tab w:val="left" w:pos="3818"/>
        </w:tabs>
        <w:rPr>
          <w:sz w:val="28"/>
        </w:rPr>
      </w:pPr>
    </w:p>
    <w:p w:rsidR="00704A90" w:rsidRDefault="00704A90" w:rsidP="00704A90">
      <w:pPr>
        <w:tabs>
          <w:tab w:val="left" w:pos="3818"/>
        </w:tabs>
        <w:rPr>
          <w:sz w:val="28"/>
        </w:rPr>
      </w:pPr>
    </w:p>
    <w:p w:rsidR="00704A90" w:rsidRDefault="00DE04D8" w:rsidP="00704A90">
      <w:pPr>
        <w:tabs>
          <w:tab w:val="left" w:pos="3818"/>
        </w:tabs>
        <w:rPr>
          <w:sz w:val="28"/>
        </w:rPr>
      </w:pPr>
      <w:r>
        <w:rPr>
          <w:noProof/>
          <w:sz w:val="28"/>
          <w:lang w:eastAsia="es-MX"/>
        </w:rPr>
        <w:drawing>
          <wp:anchor distT="0" distB="0" distL="114300" distR="114300" simplePos="0" relativeHeight="251682816" behindDoc="0" locked="0" layoutInCell="1" allowOverlap="1" wp14:anchorId="24952278" wp14:editId="08581044">
            <wp:simplePos x="0" y="0"/>
            <wp:positionH relativeFrom="column">
              <wp:posOffset>-158750</wp:posOffset>
            </wp:positionH>
            <wp:positionV relativeFrom="paragraph">
              <wp:posOffset>210820</wp:posOffset>
            </wp:positionV>
            <wp:extent cx="2620645" cy="1965325"/>
            <wp:effectExtent l="3810" t="0" r="0" b="0"/>
            <wp:wrapNone/>
            <wp:docPr id="24" name="Imagen 24" descr="F:\FOTOS IMSS TUXTLA\UMF 25\IMG_3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FOTOS IMSS TUXTLA\UMF 25\IMG_360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20645" cy="196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4A90" w:rsidRPr="00704A90" w:rsidRDefault="00DE04D8" w:rsidP="00704A90">
      <w:pPr>
        <w:rPr>
          <w:sz w:val="28"/>
        </w:rPr>
      </w:pPr>
      <w:r>
        <w:rPr>
          <w:noProof/>
          <w:sz w:val="28"/>
          <w:lang w:eastAsia="es-MX"/>
        </w:rPr>
        <w:drawing>
          <wp:anchor distT="0" distB="0" distL="114300" distR="114300" simplePos="0" relativeHeight="251687936" behindDoc="0" locked="0" layoutInCell="1" allowOverlap="1" wp14:anchorId="75E0734A" wp14:editId="3EB3DC36">
            <wp:simplePos x="0" y="0"/>
            <wp:positionH relativeFrom="column">
              <wp:posOffset>3171825</wp:posOffset>
            </wp:positionH>
            <wp:positionV relativeFrom="paragraph">
              <wp:posOffset>24765</wp:posOffset>
            </wp:positionV>
            <wp:extent cx="2596515" cy="1946910"/>
            <wp:effectExtent l="953" t="0" r="0" b="0"/>
            <wp:wrapNone/>
            <wp:docPr id="30" name="Imagen 30" descr="F:\FOTOS IMSS TUXTLA\UMF 25\IMG_3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:\FOTOS IMSS TUXTLA\UMF 25\IMG_365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96515" cy="1946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4A90" w:rsidRPr="00704A90" w:rsidRDefault="00704A90" w:rsidP="00704A90">
      <w:pPr>
        <w:rPr>
          <w:sz w:val="28"/>
        </w:rPr>
      </w:pPr>
    </w:p>
    <w:p w:rsidR="00704A90" w:rsidRPr="00704A90" w:rsidRDefault="00704A90" w:rsidP="00704A90">
      <w:pPr>
        <w:rPr>
          <w:sz w:val="28"/>
        </w:rPr>
      </w:pPr>
    </w:p>
    <w:p w:rsidR="00704A90" w:rsidRPr="00704A90" w:rsidRDefault="00704A90" w:rsidP="00704A90">
      <w:pPr>
        <w:rPr>
          <w:sz w:val="28"/>
        </w:rPr>
      </w:pPr>
    </w:p>
    <w:p w:rsidR="00704A90" w:rsidRPr="00704A90" w:rsidRDefault="00704A90" w:rsidP="00704A90">
      <w:pPr>
        <w:rPr>
          <w:sz w:val="28"/>
        </w:rPr>
      </w:pPr>
    </w:p>
    <w:p w:rsidR="00704A90" w:rsidRPr="00704A90" w:rsidRDefault="00704A90" w:rsidP="00704A90">
      <w:pPr>
        <w:rPr>
          <w:sz w:val="28"/>
        </w:rPr>
      </w:pPr>
    </w:p>
    <w:p w:rsidR="00704A90" w:rsidRPr="00704A90" w:rsidRDefault="00704A90" w:rsidP="00704A90">
      <w:pPr>
        <w:rPr>
          <w:sz w:val="28"/>
        </w:rPr>
      </w:pPr>
    </w:p>
    <w:p w:rsidR="00704A90" w:rsidRPr="00704A90" w:rsidRDefault="00704A90" w:rsidP="00704A90">
      <w:pPr>
        <w:rPr>
          <w:sz w:val="28"/>
        </w:rPr>
      </w:pPr>
    </w:p>
    <w:p w:rsidR="00704A90" w:rsidRPr="00704A90" w:rsidRDefault="00704A90" w:rsidP="00704A90">
      <w:pPr>
        <w:rPr>
          <w:sz w:val="28"/>
        </w:rPr>
      </w:pPr>
    </w:p>
    <w:p w:rsidR="00704A90" w:rsidRPr="00704A90" w:rsidRDefault="00704A90" w:rsidP="00704A90">
      <w:pPr>
        <w:rPr>
          <w:sz w:val="28"/>
        </w:rPr>
      </w:pPr>
    </w:p>
    <w:p w:rsidR="00704A90" w:rsidRPr="00704A90" w:rsidRDefault="00704A90" w:rsidP="00704A90">
      <w:pPr>
        <w:rPr>
          <w:sz w:val="28"/>
        </w:rPr>
      </w:pPr>
    </w:p>
    <w:p w:rsidR="00704A90" w:rsidRPr="00704A90" w:rsidRDefault="00DE04D8" w:rsidP="00704A90">
      <w:pPr>
        <w:rPr>
          <w:sz w:val="28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7937870B" wp14:editId="62449D7E">
                <wp:simplePos x="0" y="0"/>
                <wp:positionH relativeFrom="column">
                  <wp:posOffset>2960237</wp:posOffset>
                </wp:positionH>
                <wp:positionV relativeFrom="paragraph">
                  <wp:posOffset>70293</wp:posOffset>
                </wp:positionV>
                <wp:extent cx="2880995" cy="637954"/>
                <wp:effectExtent l="0" t="0" r="14605" b="10160"/>
                <wp:wrapNone/>
                <wp:docPr id="316" name="316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0995" cy="63795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E04D8" w:rsidRDefault="00DE04D8" w:rsidP="00DE04D8">
                            <w:pPr>
                              <w:jc w:val="center"/>
                            </w:pPr>
                            <w:r>
                              <w:t>TERMINADO DE RETIRO DE VINIL Y AJUSTE DE VIDRIOS</w:t>
                            </w:r>
                          </w:p>
                          <w:p w:rsidR="00DE04D8" w:rsidRPr="00ED4A1E" w:rsidRDefault="00DE04D8" w:rsidP="00DE04D8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50</w:t>
                            </w:r>
                            <w:r w:rsidRPr="00ED4A1E">
                              <w:rPr>
                                <w:b/>
                                <w:sz w:val="32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316 Cuadro de texto" o:spid="_x0000_s1038" type="#_x0000_t202" style="position:absolute;margin-left:233.1pt;margin-top:5.55pt;width:226.85pt;height:50.2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" fillcolor="white [3201]" strokeweight=".5pt">
                <v:textbox>
                  <w:txbxContent>
                    <w:p w:rsidR="00DE04D8" w:rsidRDefault="00DE04D8" w:rsidP="00DE04D8">
                      <w:pPr>
                        <w:jc w:val="center"/>
                      </w:pPr>
                      <w:r>
                        <w:t xml:space="preserve">TERMINADO DE </w:t>
                      </w:r>
                      <w:r>
                        <w:t>RETIRO DE VINIL Y AJUSTE DE VIDRIOS</w:t>
                      </w:r>
                    </w:p>
                    <w:p w:rsidR="00DE04D8" w:rsidRPr="00ED4A1E" w:rsidRDefault="00DE04D8" w:rsidP="00DE04D8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50</w:t>
                      </w:r>
                      <w:r w:rsidRPr="00ED4A1E">
                        <w:rPr>
                          <w:b/>
                          <w:sz w:val="32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7DEC4097" wp14:editId="6B76D0CC">
                <wp:simplePos x="0" y="0"/>
                <wp:positionH relativeFrom="column">
                  <wp:posOffset>-251460</wp:posOffset>
                </wp:positionH>
                <wp:positionV relativeFrom="paragraph">
                  <wp:posOffset>69215</wp:posOffset>
                </wp:positionV>
                <wp:extent cx="2880995" cy="499110"/>
                <wp:effectExtent l="0" t="0" r="14605" b="15240"/>
                <wp:wrapNone/>
                <wp:docPr id="315" name="315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0995" cy="4991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E04D8" w:rsidRDefault="00DE04D8" w:rsidP="00DE04D8">
                            <w:pPr>
                              <w:jc w:val="center"/>
                            </w:pPr>
                            <w:r>
                              <w:t>RETIRO DE VINIL Y AJUSTE DE VIDRIOS</w:t>
                            </w:r>
                          </w:p>
                          <w:p w:rsidR="00DE04D8" w:rsidRPr="00ED4A1E" w:rsidRDefault="00DE04D8" w:rsidP="00DE04D8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25</w:t>
                            </w:r>
                            <w:r w:rsidRPr="00ED4A1E">
                              <w:rPr>
                                <w:b/>
                                <w:sz w:val="32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315 Cuadro de texto" o:spid="_x0000_s1039" type="#_x0000_t202" style="position:absolute;margin-left:-19.8pt;margin-top:5.45pt;width:226.85pt;height:39.3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" fillcolor="white [3201]" strokeweight=".5pt">
                <v:textbox>
                  <w:txbxContent>
                    <w:p w:rsidR="00DE04D8" w:rsidRDefault="00DE04D8" w:rsidP="00DE04D8">
                      <w:pPr>
                        <w:jc w:val="center"/>
                      </w:pPr>
                      <w:r>
                        <w:t>RETIRO DE VINIL Y AJUSTE DE VIDRIOS</w:t>
                      </w:r>
                    </w:p>
                    <w:p w:rsidR="00DE04D8" w:rsidRPr="00ED4A1E" w:rsidRDefault="00DE04D8" w:rsidP="00DE04D8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2</w:t>
                      </w:r>
                      <w:r>
                        <w:rPr>
                          <w:b/>
                          <w:sz w:val="32"/>
                        </w:rPr>
                        <w:t>5</w:t>
                      </w:r>
                      <w:r w:rsidRPr="00ED4A1E">
                        <w:rPr>
                          <w:b/>
                          <w:sz w:val="32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</w:p>
    <w:p w:rsidR="00704A90" w:rsidRPr="00704A90" w:rsidRDefault="00704A90" w:rsidP="00704A90">
      <w:pPr>
        <w:rPr>
          <w:sz w:val="28"/>
        </w:rPr>
      </w:pPr>
    </w:p>
    <w:p w:rsidR="00704A90" w:rsidRPr="00704A90" w:rsidRDefault="00704A90" w:rsidP="00704A90">
      <w:pPr>
        <w:rPr>
          <w:sz w:val="28"/>
        </w:rPr>
      </w:pPr>
    </w:p>
    <w:p w:rsidR="00704A90" w:rsidRPr="00704A90" w:rsidRDefault="00704A90" w:rsidP="00704A90">
      <w:pPr>
        <w:rPr>
          <w:sz w:val="28"/>
        </w:rPr>
      </w:pPr>
    </w:p>
    <w:p w:rsidR="00704A90" w:rsidRPr="00704A90" w:rsidRDefault="00DE04D8" w:rsidP="00704A90">
      <w:pPr>
        <w:rPr>
          <w:sz w:val="28"/>
        </w:rPr>
      </w:pPr>
      <w:r>
        <w:rPr>
          <w:noProof/>
          <w:sz w:val="28"/>
          <w:lang w:eastAsia="es-MX"/>
        </w:rPr>
        <w:drawing>
          <wp:anchor distT="0" distB="0" distL="114300" distR="114300" simplePos="0" relativeHeight="251697152" behindDoc="0" locked="0" layoutInCell="1" allowOverlap="1" wp14:anchorId="422793CE" wp14:editId="035E0CB9">
            <wp:simplePos x="0" y="0"/>
            <wp:positionH relativeFrom="column">
              <wp:posOffset>3278505</wp:posOffset>
            </wp:positionH>
            <wp:positionV relativeFrom="paragraph">
              <wp:posOffset>41275</wp:posOffset>
            </wp:positionV>
            <wp:extent cx="2307590" cy="1721485"/>
            <wp:effectExtent l="0" t="0" r="0" b="0"/>
            <wp:wrapNone/>
            <wp:docPr id="295" name="Imagen 295" descr="F:\FOTOS IMSS TUXTLA\UMF 25\WP_20170929_17_25_27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F:\FOTOS IMSS TUXTLA\UMF 25\WP_20170929_17_25_27_Pro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7590" cy="172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lang w:eastAsia="es-MX"/>
        </w:rPr>
        <w:drawing>
          <wp:anchor distT="0" distB="0" distL="114300" distR="114300" simplePos="0" relativeHeight="251696128" behindDoc="0" locked="0" layoutInCell="1" allowOverlap="1" wp14:anchorId="4A1AC23D" wp14:editId="7F9A7E5D">
            <wp:simplePos x="0" y="0"/>
            <wp:positionH relativeFrom="column">
              <wp:posOffset>25400</wp:posOffset>
            </wp:positionH>
            <wp:positionV relativeFrom="paragraph">
              <wp:posOffset>45085</wp:posOffset>
            </wp:positionV>
            <wp:extent cx="2062480" cy="2760345"/>
            <wp:effectExtent l="0" t="0" r="0" b="1905"/>
            <wp:wrapNone/>
            <wp:docPr id="294" name="Imagen 294" descr="F:\FOTOS IMSS TUXTLA\UMF 25\WP_20170928_12_22_24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F:\FOTOS IMSS TUXTLA\UMF 25\WP_20170928_12_22_24_Pro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2480" cy="276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4A90" w:rsidRPr="00704A90" w:rsidRDefault="00704A90" w:rsidP="00704A90">
      <w:pPr>
        <w:rPr>
          <w:sz w:val="28"/>
        </w:rPr>
      </w:pPr>
    </w:p>
    <w:p w:rsidR="00704A90" w:rsidRPr="00704A90" w:rsidRDefault="00704A90" w:rsidP="00704A90">
      <w:pPr>
        <w:rPr>
          <w:sz w:val="28"/>
        </w:rPr>
      </w:pPr>
    </w:p>
    <w:p w:rsidR="00704A90" w:rsidRPr="00704A90" w:rsidRDefault="00704A90" w:rsidP="00704A90">
      <w:pPr>
        <w:rPr>
          <w:sz w:val="28"/>
        </w:rPr>
      </w:pPr>
    </w:p>
    <w:p w:rsidR="00704A90" w:rsidRPr="00704A90" w:rsidRDefault="00704A90" w:rsidP="00704A90">
      <w:pPr>
        <w:rPr>
          <w:sz w:val="28"/>
        </w:rPr>
      </w:pPr>
    </w:p>
    <w:p w:rsidR="00704A90" w:rsidRPr="00704A90" w:rsidRDefault="00704A90" w:rsidP="00704A90">
      <w:pPr>
        <w:rPr>
          <w:sz w:val="28"/>
        </w:rPr>
      </w:pPr>
    </w:p>
    <w:p w:rsidR="00704A90" w:rsidRPr="00704A90" w:rsidRDefault="00704A90" w:rsidP="00704A90">
      <w:pPr>
        <w:rPr>
          <w:sz w:val="28"/>
        </w:rPr>
      </w:pPr>
    </w:p>
    <w:p w:rsidR="00704A90" w:rsidRPr="00704A90" w:rsidRDefault="00704A90" w:rsidP="00704A90">
      <w:pPr>
        <w:rPr>
          <w:sz w:val="28"/>
        </w:rPr>
      </w:pPr>
    </w:p>
    <w:p w:rsidR="00704A90" w:rsidRPr="00704A90" w:rsidRDefault="00DE04D8" w:rsidP="00704A90">
      <w:pPr>
        <w:rPr>
          <w:sz w:val="28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64EEBEAD" wp14:editId="3615EDA8">
                <wp:simplePos x="0" y="0"/>
                <wp:positionH relativeFrom="column">
                  <wp:posOffset>2949605</wp:posOffset>
                </wp:positionH>
                <wp:positionV relativeFrom="paragraph">
                  <wp:posOffset>155560</wp:posOffset>
                </wp:positionV>
                <wp:extent cx="2880995" cy="637954"/>
                <wp:effectExtent l="0" t="0" r="14605" b="10160"/>
                <wp:wrapNone/>
                <wp:docPr id="314" name="314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0995" cy="63795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E04D8" w:rsidRDefault="00DE04D8" w:rsidP="00DE04D8">
                            <w:pPr>
                              <w:jc w:val="center"/>
                            </w:pPr>
                            <w:r>
                              <w:t>TERMINO DE REHABILITACION DE VENTANALES PERIMETRALES</w:t>
                            </w:r>
                          </w:p>
                          <w:p w:rsidR="00DE04D8" w:rsidRPr="00ED4A1E" w:rsidRDefault="00DE04D8" w:rsidP="00DE04D8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100</w:t>
                            </w:r>
                            <w:r w:rsidRPr="00ED4A1E">
                              <w:rPr>
                                <w:b/>
                                <w:sz w:val="32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314 Cuadro de texto" o:spid="_x0000_s1040" type="#_x0000_t202" style="position:absolute;margin-left:232.25pt;margin-top:12.25pt;width:226.85pt;height:50.2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" fillcolor="white [3201]" strokeweight=".5pt">
                <v:textbox>
                  <w:txbxContent>
                    <w:p w:rsidR="00DE04D8" w:rsidRDefault="00DE04D8" w:rsidP="00DE04D8">
                      <w:pPr>
                        <w:jc w:val="center"/>
                      </w:pPr>
                      <w:r>
                        <w:t>TERMINO DE REHABILITACION DE VENTANALES PERIMETRALES</w:t>
                      </w:r>
                    </w:p>
                    <w:p w:rsidR="00DE04D8" w:rsidRPr="00ED4A1E" w:rsidRDefault="00DE04D8" w:rsidP="00DE04D8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100</w:t>
                      </w:r>
                      <w:r w:rsidRPr="00ED4A1E">
                        <w:rPr>
                          <w:b/>
                          <w:sz w:val="32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</w:p>
    <w:p w:rsidR="00704A90" w:rsidRPr="00704A90" w:rsidRDefault="00704A90" w:rsidP="00704A90">
      <w:pPr>
        <w:rPr>
          <w:sz w:val="28"/>
        </w:rPr>
      </w:pPr>
    </w:p>
    <w:p w:rsidR="00704A90" w:rsidRPr="00704A90" w:rsidRDefault="00704A90" w:rsidP="00704A90">
      <w:pPr>
        <w:rPr>
          <w:sz w:val="28"/>
        </w:rPr>
      </w:pPr>
    </w:p>
    <w:p w:rsidR="00704A90" w:rsidRPr="00704A90" w:rsidRDefault="00704A90" w:rsidP="00704A90">
      <w:pPr>
        <w:rPr>
          <w:sz w:val="28"/>
        </w:rPr>
      </w:pPr>
    </w:p>
    <w:p w:rsidR="00704A90" w:rsidRPr="00704A90" w:rsidRDefault="00DE04D8" w:rsidP="00704A90">
      <w:pPr>
        <w:rPr>
          <w:sz w:val="28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6346A921" wp14:editId="28D349DB">
                <wp:simplePos x="0" y="0"/>
                <wp:positionH relativeFrom="column">
                  <wp:posOffset>-300355</wp:posOffset>
                </wp:positionH>
                <wp:positionV relativeFrom="paragraph">
                  <wp:posOffset>87630</wp:posOffset>
                </wp:positionV>
                <wp:extent cx="2880995" cy="499110"/>
                <wp:effectExtent l="0" t="0" r="14605" b="15240"/>
                <wp:wrapNone/>
                <wp:docPr id="313" name="31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0995" cy="4991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E04D8" w:rsidRDefault="00DE04D8" w:rsidP="00DE04D8">
                            <w:pPr>
                              <w:jc w:val="center"/>
                            </w:pPr>
                            <w:r>
                              <w:t>COLOCACION DE PELCULA DE SEGURIDAD</w:t>
                            </w:r>
                          </w:p>
                          <w:p w:rsidR="00DE04D8" w:rsidRPr="00ED4A1E" w:rsidRDefault="00DE04D8" w:rsidP="00DE04D8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75</w:t>
                            </w:r>
                            <w:r w:rsidRPr="00ED4A1E">
                              <w:rPr>
                                <w:b/>
                                <w:sz w:val="32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313 Cuadro de texto" o:spid="_x0000_s1041" type="#_x0000_t202" style="position:absolute;margin-left:-23.65pt;margin-top:6.9pt;width:226.85pt;height:39.3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" fillcolor="white [3201]" strokeweight=".5pt">
                <v:textbox>
                  <w:txbxContent>
                    <w:p w:rsidR="00DE04D8" w:rsidRDefault="00DE04D8" w:rsidP="00DE04D8">
                      <w:pPr>
                        <w:jc w:val="center"/>
                      </w:pPr>
                      <w:r>
                        <w:t>COLOCACION DE PELCULA DE SEGURIDAD</w:t>
                      </w:r>
                    </w:p>
                    <w:p w:rsidR="00DE04D8" w:rsidRPr="00ED4A1E" w:rsidRDefault="00DE04D8" w:rsidP="00DE04D8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75</w:t>
                      </w:r>
                      <w:r w:rsidRPr="00ED4A1E">
                        <w:rPr>
                          <w:b/>
                          <w:sz w:val="32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</w:p>
    <w:p w:rsidR="00704A90" w:rsidRDefault="00704A90" w:rsidP="00704A90">
      <w:pPr>
        <w:rPr>
          <w:sz w:val="28"/>
        </w:rPr>
      </w:pPr>
    </w:p>
    <w:p w:rsidR="00704A90" w:rsidRDefault="00704A90" w:rsidP="00704A90">
      <w:pPr>
        <w:rPr>
          <w:sz w:val="28"/>
        </w:rPr>
      </w:pPr>
    </w:p>
    <w:p w:rsidR="00704A90" w:rsidRDefault="00704A90" w:rsidP="00704A90">
      <w:pPr>
        <w:tabs>
          <w:tab w:val="left" w:pos="3315"/>
        </w:tabs>
        <w:rPr>
          <w:sz w:val="28"/>
        </w:rPr>
      </w:pPr>
      <w:r>
        <w:rPr>
          <w:sz w:val="28"/>
        </w:rPr>
        <w:tab/>
      </w:r>
    </w:p>
    <w:p w:rsidR="00704A90" w:rsidRDefault="00704A90" w:rsidP="00704A90">
      <w:pPr>
        <w:tabs>
          <w:tab w:val="left" w:pos="3315"/>
        </w:tabs>
        <w:rPr>
          <w:sz w:val="28"/>
        </w:rPr>
      </w:pPr>
    </w:p>
    <w:p w:rsidR="00704A90" w:rsidRDefault="00704A90" w:rsidP="00704A90">
      <w:pPr>
        <w:tabs>
          <w:tab w:val="left" w:pos="3315"/>
        </w:tabs>
        <w:rPr>
          <w:sz w:val="28"/>
        </w:rPr>
      </w:pPr>
    </w:p>
    <w:p w:rsidR="00704A90" w:rsidRPr="00DE04D8" w:rsidRDefault="00DE04D8" w:rsidP="00DE04D8">
      <w:pPr>
        <w:tabs>
          <w:tab w:val="left" w:pos="3315"/>
        </w:tabs>
        <w:jc w:val="center"/>
        <w:rPr>
          <w:b/>
          <w:sz w:val="28"/>
        </w:rPr>
      </w:pPr>
      <w:r w:rsidRPr="00DE04D8">
        <w:rPr>
          <w:b/>
          <w:sz w:val="28"/>
        </w:rPr>
        <w:t>VENTANALES PERIMETRALES</w:t>
      </w:r>
    </w:p>
    <w:p w:rsidR="00704A90" w:rsidRDefault="00704A90" w:rsidP="00704A90">
      <w:pPr>
        <w:tabs>
          <w:tab w:val="left" w:pos="3315"/>
        </w:tabs>
        <w:rPr>
          <w:sz w:val="28"/>
        </w:rPr>
      </w:pPr>
    </w:p>
    <w:p w:rsidR="00704A90" w:rsidRDefault="00704A90" w:rsidP="00704A90">
      <w:pPr>
        <w:tabs>
          <w:tab w:val="left" w:pos="3315"/>
        </w:tabs>
        <w:rPr>
          <w:sz w:val="28"/>
        </w:rPr>
      </w:pPr>
    </w:p>
    <w:p w:rsidR="00704A90" w:rsidRDefault="00704A90" w:rsidP="00704A90">
      <w:pPr>
        <w:tabs>
          <w:tab w:val="left" w:pos="3315"/>
        </w:tabs>
        <w:rPr>
          <w:sz w:val="28"/>
        </w:rPr>
      </w:pPr>
    </w:p>
    <w:p w:rsidR="00704A90" w:rsidRDefault="00704A90" w:rsidP="00704A90">
      <w:pPr>
        <w:tabs>
          <w:tab w:val="left" w:pos="3315"/>
        </w:tabs>
        <w:rPr>
          <w:sz w:val="28"/>
        </w:rPr>
      </w:pPr>
      <w:r>
        <w:rPr>
          <w:noProof/>
          <w:sz w:val="28"/>
          <w:lang w:eastAsia="es-MX"/>
        </w:rPr>
        <w:drawing>
          <wp:anchor distT="0" distB="0" distL="114300" distR="114300" simplePos="0" relativeHeight="251684864" behindDoc="0" locked="0" layoutInCell="1" allowOverlap="1" wp14:anchorId="7ECB660B" wp14:editId="5C169EC4">
            <wp:simplePos x="0" y="0"/>
            <wp:positionH relativeFrom="column">
              <wp:posOffset>-108393</wp:posOffset>
            </wp:positionH>
            <wp:positionV relativeFrom="paragraph">
              <wp:posOffset>561</wp:posOffset>
            </wp:positionV>
            <wp:extent cx="2807970" cy="2105660"/>
            <wp:effectExtent l="0" t="0" r="0" b="8890"/>
            <wp:wrapNone/>
            <wp:docPr id="27" name="Imagen 27" descr="F:\FOTOS IMSS TUXTLA\UMF 25\IMG_3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FOTOS IMSS TUXTLA\UMF 25\IMG_353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970" cy="210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4A90" w:rsidRPr="00704A90" w:rsidRDefault="009A5C36" w:rsidP="00704A90">
      <w:pPr>
        <w:rPr>
          <w:sz w:val="28"/>
        </w:rPr>
      </w:pPr>
      <w:r>
        <w:rPr>
          <w:noProof/>
          <w:sz w:val="28"/>
          <w:lang w:eastAsia="es-MX"/>
        </w:rPr>
        <w:drawing>
          <wp:anchor distT="0" distB="0" distL="114300" distR="114300" simplePos="0" relativeHeight="251683840" behindDoc="0" locked="0" layoutInCell="1" allowOverlap="1" wp14:anchorId="23911122" wp14:editId="0F4B0FE9">
            <wp:simplePos x="0" y="0"/>
            <wp:positionH relativeFrom="column">
              <wp:posOffset>3047065</wp:posOffset>
            </wp:positionH>
            <wp:positionV relativeFrom="paragraph">
              <wp:posOffset>127597</wp:posOffset>
            </wp:positionV>
            <wp:extent cx="2792908" cy="2094534"/>
            <wp:effectExtent l="6350" t="0" r="0" b="0"/>
            <wp:wrapNone/>
            <wp:docPr id="25" name="Imagen 25" descr="F:\FOTOS IMSS TUXTLA\UMF 25\IMG_3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FOTOS IMSS TUXTLA\UMF 25\IMG_364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92703" cy="209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4A90" w:rsidRPr="00704A90" w:rsidRDefault="00704A90" w:rsidP="00704A90">
      <w:pPr>
        <w:rPr>
          <w:sz w:val="28"/>
        </w:rPr>
      </w:pPr>
    </w:p>
    <w:p w:rsidR="00704A90" w:rsidRPr="00704A90" w:rsidRDefault="00704A90" w:rsidP="00704A90">
      <w:pPr>
        <w:rPr>
          <w:sz w:val="28"/>
        </w:rPr>
      </w:pPr>
    </w:p>
    <w:p w:rsidR="00704A90" w:rsidRPr="00704A90" w:rsidRDefault="00704A90" w:rsidP="00704A90">
      <w:pPr>
        <w:rPr>
          <w:sz w:val="28"/>
        </w:rPr>
      </w:pPr>
    </w:p>
    <w:p w:rsidR="00704A90" w:rsidRPr="00704A90" w:rsidRDefault="00704A90" w:rsidP="00704A90">
      <w:pPr>
        <w:rPr>
          <w:sz w:val="28"/>
        </w:rPr>
      </w:pPr>
    </w:p>
    <w:p w:rsidR="00704A90" w:rsidRPr="00704A90" w:rsidRDefault="00704A90" w:rsidP="00704A90">
      <w:pPr>
        <w:rPr>
          <w:sz w:val="28"/>
        </w:rPr>
      </w:pPr>
    </w:p>
    <w:p w:rsidR="00704A90" w:rsidRPr="00704A90" w:rsidRDefault="00704A90" w:rsidP="00704A90">
      <w:pPr>
        <w:rPr>
          <w:sz w:val="28"/>
        </w:rPr>
      </w:pPr>
    </w:p>
    <w:p w:rsidR="00704A90" w:rsidRPr="00704A90" w:rsidRDefault="00704A90" w:rsidP="00704A90">
      <w:pPr>
        <w:rPr>
          <w:sz w:val="28"/>
        </w:rPr>
      </w:pPr>
    </w:p>
    <w:p w:rsidR="00704A90" w:rsidRPr="00704A90" w:rsidRDefault="00704A90" w:rsidP="00704A90">
      <w:pPr>
        <w:rPr>
          <w:sz w:val="28"/>
        </w:rPr>
      </w:pPr>
    </w:p>
    <w:p w:rsidR="00704A90" w:rsidRPr="00704A90" w:rsidRDefault="00704A90" w:rsidP="00704A90">
      <w:pPr>
        <w:rPr>
          <w:sz w:val="28"/>
        </w:rPr>
      </w:pPr>
    </w:p>
    <w:p w:rsidR="00704A90" w:rsidRPr="00704A90" w:rsidRDefault="009A5C36" w:rsidP="00704A90">
      <w:pPr>
        <w:rPr>
          <w:sz w:val="28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09B1CA34" wp14:editId="04A6D79B">
                <wp:simplePos x="0" y="0"/>
                <wp:positionH relativeFrom="column">
                  <wp:posOffset>-187000</wp:posOffset>
                </wp:positionH>
                <wp:positionV relativeFrom="paragraph">
                  <wp:posOffset>53547</wp:posOffset>
                </wp:positionV>
                <wp:extent cx="2880995" cy="648586"/>
                <wp:effectExtent l="0" t="0" r="14605" b="18415"/>
                <wp:wrapNone/>
                <wp:docPr id="317" name="317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0995" cy="64858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A5C36" w:rsidRDefault="009A5C36" w:rsidP="009A5C36">
                            <w:pPr>
                              <w:jc w:val="center"/>
                            </w:pPr>
                            <w:r>
                              <w:t>DEMOLICION DE MARMOL EN MURO Y FORJADO DE JUNTAS</w:t>
                            </w:r>
                          </w:p>
                          <w:p w:rsidR="009A5C36" w:rsidRPr="00ED4A1E" w:rsidRDefault="009A5C36" w:rsidP="009A5C36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25</w:t>
                            </w:r>
                            <w:r w:rsidRPr="00ED4A1E">
                              <w:rPr>
                                <w:b/>
                                <w:sz w:val="32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317 Cuadro de texto" o:spid="_x0000_s1042" type="#_x0000_t202" style="position:absolute;margin-left:-14.7pt;margin-top:4.2pt;width:226.85pt;height:51.0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" fillcolor="white [3201]" strokeweight=".5pt">
                <v:textbox>
                  <w:txbxContent>
                    <w:p w:rsidR="009A5C36" w:rsidRDefault="009A5C36" w:rsidP="009A5C36">
                      <w:pPr>
                        <w:jc w:val="center"/>
                      </w:pPr>
                      <w:r>
                        <w:t>DEMOLICION DE MARMOL EN MURO Y FORJADO DE JUNTAS</w:t>
                      </w:r>
                    </w:p>
                    <w:p w:rsidR="009A5C36" w:rsidRPr="00ED4A1E" w:rsidRDefault="009A5C36" w:rsidP="009A5C36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25</w:t>
                      </w:r>
                      <w:r w:rsidRPr="00ED4A1E">
                        <w:rPr>
                          <w:b/>
                          <w:sz w:val="32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</w:p>
    <w:p w:rsidR="00704A90" w:rsidRPr="00704A90" w:rsidRDefault="00704A90" w:rsidP="00704A90">
      <w:pPr>
        <w:rPr>
          <w:sz w:val="28"/>
        </w:rPr>
      </w:pPr>
    </w:p>
    <w:p w:rsidR="00704A90" w:rsidRPr="00704A90" w:rsidRDefault="009A5C36" w:rsidP="00704A90">
      <w:pPr>
        <w:rPr>
          <w:sz w:val="28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68870A27" wp14:editId="1F9D73DB">
                <wp:simplePos x="0" y="0"/>
                <wp:positionH relativeFrom="column">
                  <wp:posOffset>3045298</wp:posOffset>
                </wp:positionH>
                <wp:positionV relativeFrom="paragraph">
                  <wp:posOffset>12611</wp:posOffset>
                </wp:positionV>
                <wp:extent cx="2880995" cy="669852"/>
                <wp:effectExtent l="0" t="0" r="14605" b="16510"/>
                <wp:wrapNone/>
                <wp:docPr id="319" name="319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0995" cy="66985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A5C36" w:rsidRDefault="009A5C36" w:rsidP="009A5C36">
                            <w:pPr>
                              <w:jc w:val="center"/>
                            </w:pPr>
                            <w:r>
                              <w:t>COLOCACION DE LAMBRIN DE TABLAROCA, JUNTAS PVC Y REMATES EN PLAFONES</w:t>
                            </w:r>
                          </w:p>
                          <w:p w:rsidR="009A5C36" w:rsidRPr="00ED4A1E" w:rsidRDefault="009A5C36" w:rsidP="009A5C36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50</w:t>
                            </w:r>
                            <w:r w:rsidRPr="00ED4A1E">
                              <w:rPr>
                                <w:b/>
                                <w:sz w:val="32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319 Cuadro de texto" o:spid="_x0000_s1043" type="#_x0000_t202" style="position:absolute;margin-left:239.8pt;margin-top:1pt;width:226.85pt;height:52.7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" fillcolor="white [3201]" strokeweight=".5pt">
                <v:textbox>
                  <w:txbxContent>
                    <w:p w:rsidR="009A5C36" w:rsidRDefault="009A5C36" w:rsidP="009A5C36">
                      <w:pPr>
                        <w:jc w:val="center"/>
                      </w:pPr>
                      <w:r>
                        <w:t xml:space="preserve">COLOCACION </w:t>
                      </w:r>
                      <w:r>
                        <w:t>DE LAMBRIN DE TABLAROCA, JUNTAS PVC Y REMATES EN PLAFONES</w:t>
                      </w:r>
                    </w:p>
                    <w:p w:rsidR="009A5C36" w:rsidRPr="00ED4A1E" w:rsidRDefault="009A5C36" w:rsidP="009A5C36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50</w:t>
                      </w:r>
                      <w:r w:rsidRPr="00ED4A1E">
                        <w:rPr>
                          <w:b/>
                          <w:sz w:val="32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</w:p>
    <w:p w:rsidR="00704A90" w:rsidRPr="00704A90" w:rsidRDefault="00704A90" w:rsidP="00704A90">
      <w:pPr>
        <w:rPr>
          <w:sz w:val="28"/>
        </w:rPr>
      </w:pPr>
    </w:p>
    <w:p w:rsidR="00704A90" w:rsidRPr="00704A90" w:rsidRDefault="009A5C36" w:rsidP="00704A90">
      <w:pPr>
        <w:rPr>
          <w:sz w:val="28"/>
        </w:rPr>
      </w:pPr>
      <w:r>
        <w:rPr>
          <w:noProof/>
          <w:sz w:val="28"/>
          <w:lang w:eastAsia="es-MX"/>
        </w:rPr>
        <w:drawing>
          <wp:anchor distT="0" distB="0" distL="114300" distR="114300" simplePos="0" relativeHeight="251688960" behindDoc="0" locked="0" layoutInCell="1" allowOverlap="1" wp14:anchorId="1D8FEC59" wp14:editId="356ADE63">
            <wp:simplePos x="0" y="0"/>
            <wp:positionH relativeFrom="column">
              <wp:posOffset>-16510</wp:posOffset>
            </wp:positionH>
            <wp:positionV relativeFrom="paragraph">
              <wp:posOffset>166043</wp:posOffset>
            </wp:positionV>
            <wp:extent cx="2158409" cy="2877336"/>
            <wp:effectExtent l="0" t="0" r="0" b="0"/>
            <wp:wrapNone/>
            <wp:docPr id="31" name="Imagen 31" descr="F:\FOTOS IMSS TUXTLA\UMF 25\IMG_3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F:\FOTOS IMSS TUXTLA\UMF 25\IMG_385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8409" cy="2877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4A90" w:rsidRPr="00704A90" w:rsidRDefault="00704A90" w:rsidP="00704A90">
      <w:pPr>
        <w:rPr>
          <w:sz w:val="28"/>
        </w:rPr>
      </w:pPr>
    </w:p>
    <w:p w:rsidR="00704A90" w:rsidRPr="00704A90" w:rsidRDefault="00704A90" w:rsidP="00704A90">
      <w:pPr>
        <w:rPr>
          <w:sz w:val="28"/>
        </w:rPr>
      </w:pPr>
    </w:p>
    <w:p w:rsidR="00704A90" w:rsidRPr="00704A90" w:rsidRDefault="009A5C36" w:rsidP="00704A90">
      <w:pPr>
        <w:rPr>
          <w:sz w:val="28"/>
        </w:rPr>
      </w:pPr>
      <w:r>
        <w:rPr>
          <w:noProof/>
          <w:sz w:val="28"/>
          <w:lang w:eastAsia="es-MX"/>
        </w:rPr>
        <w:drawing>
          <wp:anchor distT="0" distB="0" distL="114300" distR="114300" simplePos="0" relativeHeight="251732992" behindDoc="0" locked="0" layoutInCell="1" allowOverlap="1" wp14:anchorId="716867EC" wp14:editId="4D67C99C">
            <wp:simplePos x="0" y="0"/>
            <wp:positionH relativeFrom="column">
              <wp:posOffset>2936875</wp:posOffset>
            </wp:positionH>
            <wp:positionV relativeFrom="page">
              <wp:posOffset>5475605</wp:posOffset>
            </wp:positionV>
            <wp:extent cx="3137535" cy="1764665"/>
            <wp:effectExtent l="0" t="0" r="5715" b="6985"/>
            <wp:wrapNone/>
            <wp:docPr id="318" name="Imagen 318" descr="F:\FOTOS IMSS TUXTLA\UMF 25\IMG_4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F:\FOTOS IMSS TUXTLA\UMF 25\IMG_454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7535" cy="1764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4A90" w:rsidRDefault="00704A90" w:rsidP="00704A90">
      <w:pPr>
        <w:rPr>
          <w:sz w:val="28"/>
        </w:rPr>
      </w:pPr>
    </w:p>
    <w:p w:rsidR="00704A90" w:rsidRDefault="00704A90" w:rsidP="00704A90">
      <w:pPr>
        <w:rPr>
          <w:sz w:val="28"/>
        </w:rPr>
      </w:pPr>
    </w:p>
    <w:p w:rsidR="000C0A50" w:rsidRDefault="00704A90" w:rsidP="00704A90">
      <w:pPr>
        <w:tabs>
          <w:tab w:val="left" w:pos="5626"/>
        </w:tabs>
        <w:rPr>
          <w:sz w:val="28"/>
        </w:rPr>
      </w:pPr>
      <w:r>
        <w:rPr>
          <w:sz w:val="28"/>
        </w:rPr>
        <w:tab/>
      </w:r>
    </w:p>
    <w:p w:rsidR="000C0A50" w:rsidRPr="000C0A50" w:rsidRDefault="000C0A50" w:rsidP="000C0A50">
      <w:pPr>
        <w:rPr>
          <w:sz w:val="28"/>
        </w:rPr>
      </w:pPr>
    </w:p>
    <w:p w:rsidR="000C0A50" w:rsidRPr="000C0A50" w:rsidRDefault="000C0A50" w:rsidP="000C0A50">
      <w:pPr>
        <w:rPr>
          <w:sz w:val="28"/>
        </w:rPr>
      </w:pPr>
    </w:p>
    <w:p w:rsidR="000C0A50" w:rsidRPr="000C0A50" w:rsidRDefault="000C0A50" w:rsidP="000C0A50">
      <w:pPr>
        <w:rPr>
          <w:sz w:val="28"/>
        </w:rPr>
      </w:pPr>
    </w:p>
    <w:p w:rsidR="000C0A50" w:rsidRPr="000C0A50" w:rsidRDefault="000C0A50" w:rsidP="000C0A50">
      <w:pPr>
        <w:rPr>
          <w:sz w:val="28"/>
        </w:rPr>
      </w:pPr>
    </w:p>
    <w:p w:rsidR="000C0A50" w:rsidRPr="000C0A50" w:rsidRDefault="009A5C36" w:rsidP="000C0A50">
      <w:pPr>
        <w:rPr>
          <w:sz w:val="28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1E675499" wp14:editId="7D254231">
                <wp:simplePos x="0" y="0"/>
                <wp:positionH relativeFrom="column">
                  <wp:posOffset>3112770</wp:posOffset>
                </wp:positionH>
                <wp:positionV relativeFrom="paragraph">
                  <wp:posOffset>160020</wp:posOffset>
                </wp:positionV>
                <wp:extent cx="2880995" cy="499110"/>
                <wp:effectExtent l="0" t="0" r="14605" b="15240"/>
                <wp:wrapNone/>
                <wp:docPr id="321" name="32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0995" cy="4991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A5C36" w:rsidRDefault="009A5C36" w:rsidP="009A5C36">
                            <w:pPr>
                              <w:jc w:val="center"/>
                            </w:pPr>
                            <w:r>
                              <w:t>TERMINADO CON PINTURA VINILICA</w:t>
                            </w:r>
                          </w:p>
                          <w:p w:rsidR="009A5C36" w:rsidRPr="00ED4A1E" w:rsidRDefault="005224E0" w:rsidP="009A5C36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100</w:t>
                            </w:r>
                            <w:r w:rsidR="009A5C36" w:rsidRPr="00ED4A1E">
                              <w:rPr>
                                <w:b/>
                                <w:sz w:val="32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321 Cuadro de texto" o:spid="_x0000_s1044" type="#_x0000_t202" style="position:absolute;margin-left:245.1pt;margin-top:12.6pt;width:226.85pt;height:39.3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" fillcolor="white [3201]" strokeweight=".5pt">
                <v:textbox>
                  <w:txbxContent>
                    <w:p w:rsidR="009A5C36" w:rsidRDefault="009A5C36" w:rsidP="009A5C36">
                      <w:pPr>
                        <w:jc w:val="center"/>
                      </w:pPr>
                      <w:r>
                        <w:t>TERMINADO CON PINTURA VINILICA</w:t>
                      </w:r>
                    </w:p>
                    <w:p w:rsidR="009A5C36" w:rsidRPr="00ED4A1E" w:rsidRDefault="005224E0" w:rsidP="009A5C36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100</w:t>
                      </w:r>
                      <w:r w:rsidR="009A5C36" w:rsidRPr="00ED4A1E">
                        <w:rPr>
                          <w:b/>
                          <w:sz w:val="32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</w:p>
    <w:p w:rsidR="000C0A50" w:rsidRPr="000C0A50" w:rsidRDefault="000C0A50" w:rsidP="000C0A50">
      <w:pPr>
        <w:rPr>
          <w:sz w:val="28"/>
        </w:rPr>
      </w:pPr>
    </w:p>
    <w:p w:rsidR="000C0A50" w:rsidRPr="000C0A50" w:rsidRDefault="000C0A50" w:rsidP="000C0A50">
      <w:pPr>
        <w:rPr>
          <w:sz w:val="28"/>
        </w:rPr>
      </w:pPr>
    </w:p>
    <w:p w:rsidR="000C0A50" w:rsidRPr="000C0A50" w:rsidRDefault="009A5C36" w:rsidP="000C0A50">
      <w:pPr>
        <w:rPr>
          <w:sz w:val="28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380C1683" wp14:editId="42C8844B">
                <wp:simplePos x="0" y="0"/>
                <wp:positionH relativeFrom="column">
                  <wp:posOffset>-292735</wp:posOffset>
                </wp:positionH>
                <wp:positionV relativeFrom="paragraph">
                  <wp:posOffset>120650</wp:posOffset>
                </wp:positionV>
                <wp:extent cx="2880995" cy="499110"/>
                <wp:effectExtent l="0" t="0" r="14605" b="15240"/>
                <wp:wrapNone/>
                <wp:docPr id="320" name="320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0995" cy="4991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A5C36" w:rsidRDefault="009A5C36" w:rsidP="009A5C36">
                            <w:pPr>
                              <w:jc w:val="center"/>
                            </w:pPr>
                            <w:r>
                              <w:t>SELLADO Y EMPASTADO</w:t>
                            </w:r>
                          </w:p>
                          <w:p w:rsidR="009A5C36" w:rsidRPr="00ED4A1E" w:rsidRDefault="009A5C36" w:rsidP="009A5C36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75</w:t>
                            </w:r>
                            <w:r w:rsidRPr="00ED4A1E">
                              <w:rPr>
                                <w:b/>
                                <w:sz w:val="32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320 Cuadro de texto" o:spid="_x0000_s1045" type="#_x0000_t202" style="position:absolute;margin-left:-23.05pt;margin-top:9.5pt;width:226.85pt;height:39.3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" fillcolor="white [3201]" strokeweight=".5pt">
                <v:textbox>
                  <w:txbxContent>
                    <w:p w:rsidR="009A5C36" w:rsidRDefault="009A5C36" w:rsidP="009A5C36">
                      <w:pPr>
                        <w:jc w:val="center"/>
                      </w:pPr>
                      <w:r>
                        <w:t>SELLADO Y EMPASTADO</w:t>
                      </w:r>
                    </w:p>
                    <w:p w:rsidR="009A5C36" w:rsidRPr="00ED4A1E" w:rsidRDefault="009A5C36" w:rsidP="009A5C36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75</w:t>
                      </w:r>
                      <w:r w:rsidRPr="00ED4A1E">
                        <w:rPr>
                          <w:b/>
                          <w:sz w:val="32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</w:p>
    <w:p w:rsidR="000C0A50" w:rsidRPr="000C0A50" w:rsidRDefault="000C0A50" w:rsidP="000C0A50">
      <w:pPr>
        <w:rPr>
          <w:sz w:val="28"/>
        </w:rPr>
      </w:pPr>
    </w:p>
    <w:p w:rsidR="000C0A50" w:rsidRPr="000C0A50" w:rsidRDefault="000C0A50" w:rsidP="000C0A50">
      <w:pPr>
        <w:rPr>
          <w:sz w:val="28"/>
        </w:rPr>
      </w:pPr>
    </w:p>
    <w:p w:rsidR="000C0A50" w:rsidRDefault="000C0A50" w:rsidP="000C0A50">
      <w:pPr>
        <w:rPr>
          <w:sz w:val="28"/>
        </w:rPr>
      </w:pPr>
    </w:p>
    <w:p w:rsidR="00704A90" w:rsidRPr="005224E0" w:rsidRDefault="000C0A50" w:rsidP="000C0A50">
      <w:pPr>
        <w:tabs>
          <w:tab w:val="left" w:pos="2897"/>
        </w:tabs>
        <w:rPr>
          <w:b/>
          <w:sz w:val="28"/>
        </w:rPr>
      </w:pPr>
      <w:r>
        <w:rPr>
          <w:sz w:val="28"/>
        </w:rPr>
        <w:tab/>
      </w:r>
      <w:r w:rsidR="005224E0" w:rsidRPr="005224E0">
        <w:rPr>
          <w:b/>
          <w:sz w:val="28"/>
        </w:rPr>
        <w:t>SALAS DE ESPERA GENERALES</w:t>
      </w:r>
    </w:p>
    <w:p w:rsidR="000C0A50" w:rsidRDefault="000C0A50" w:rsidP="000C0A50">
      <w:pPr>
        <w:tabs>
          <w:tab w:val="left" w:pos="2897"/>
        </w:tabs>
        <w:rPr>
          <w:sz w:val="28"/>
        </w:rPr>
      </w:pPr>
    </w:p>
    <w:p w:rsidR="000C0A50" w:rsidRDefault="000C0A50" w:rsidP="000C0A50">
      <w:pPr>
        <w:tabs>
          <w:tab w:val="left" w:pos="2897"/>
        </w:tabs>
        <w:rPr>
          <w:sz w:val="28"/>
        </w:rPr>
      </w:pPr>
    </w:p>
    <w:p w:rsidR="000C0A50" w:rsidRDefault="000C0A50" w:rsidP="000C0A50">
      <w:pPr>
        <w:tabs>
          <w:tab w:val="left" w:pos="2897"/>
        </w:tabs>
        <w:rPr>
          <w:sz w:val="28"/>
        </w:rPr>
      </w:pPr>
    </w:p>
    <w:p w:rsidR="000C0A50" w:rsidRDefault="005224E0" w:rsidP="000C0A50">
      <w:pPr>
        <w:tabs>
          <w:tab w:val="left" w:pos="2897"/>
        </w:tabs>
        <w:rPr>
          <w:sz w:val="28"/>
        </w:rPr>
      </w:pPr>
      <w:r>
        <w:rPr>
          <w:noProof/>
          <w:sz w:val="28"/>
          <w:lang w:eastAsia="es-MX"/>
        </w:rPr>
        <w:lastRenderedPageBreak/>
        <w:drawing>
          <wp:anchor distT="0" distB="0" distL="114300" distR="114300" simplePos="0" relativeHeight="251692032" behindDoc="0" locked="0" layoutInCell="1" allowOverlap="1" wp14:anchorId="07F2B00F" wp14:editId="0458E3C1">
            <wp:simplePos x="0" y="0"/>
            <wp:positionH relativeFrom="column">
              <wp:posOffset>-13970</wp:posOffset>
            </wp:positionH>
            <wp:positionV relativeFrom="paragraph">
              <wp:posOffset>164465</wp:posOffset>
            </wp:positionV>
            <wp:extent cx="2125980" cy="2832100"/>
            <wp:effectExtent l="0" t="0" r="7620" b="6350"/>
            <wp:wrapNone/>
            <wp:docPr id="290" name="Imagen 290" descr="F:\FOTOS IMSS TUXTLA\UMF 25\IMG_20170929_173440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F:\FOTOS IMSS TUXTLA\UMF 25\IMG_20170929_17344044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980" cy="283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lang w:eastAsia="es-MX"/>
        </w:rPr>
        <w:drawing>
          <wp:anchor distT="0" distB="0" distL="114300" distR="114300" simplePos="0" relativeHeight="251699200" behindDoc="0" locked="0" layoutInCell="1" allowOverlap="1" wp14:anchorId="7ABCD279" wp14:editId="38E36DA9">
            <wp:simplePos x="0" y="0"/>
            <wp:positionH relativeFrom="column">
              <wp:posOffset>3032760</wp:posOffset>
            </wp:positionH>
            <wp:positionV relativeFrom="paragraph">
              <wp:posOffset>168910</wp:posOffset>
            </wp:positionV>
            <wp:extent cx="2807970" cy="2094865"/>
            <wp:effectExtent l="0" t="0" r="0" b="635"/>
            <wp:wrapNone/>
            <wp:docPr id="297" name="Imagen 297" descr="F:\FOTOS IMSS TUXTLA\UMF 25\WP_20171001_10_23_43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F:\FOTOS IMSS TUXTLA\UMF 25\WP_20171001_10_23_43_Pro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970" cy="2094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0A50" w:rsidRPr="000C0A50" w:rsidRDefault="000C0A50" w:rsidP="000C0A50">
      <w:pPr>
        <w:rPr>
          <w:sz w:val="28"/>
        </w:rPr>
      </w:pPr>
    </w:p>
    <w:p w:rsidR="000C0A50" w:rsidRPr="000C0A50" w:rsidRDefault="000C0A50" w:rsidP="000C0A50">
      <w:pPr>
        <w:rPr>
          <w:sz w:val="28"/>
        </w:rPr>
      </w:pPr>
    </w:p>
    <w:p w:rsidR="000C0A50" w:rsidRPr="000C0A50" w:rsidRDefault="000C0A50" w:rsidP="000C0A50">
      <w:pPr>
        <w:rPr>
          <w:sz w:val="28"/>
        </w:rPr>
      </w:pPr>
    </w:p>
    <w:p w:rsidR="000C0A50" w:rsidRPr="000C0A50" w:rsidRDefault="000C0A50" w:rsidP="000C0A50">
      <w:pPr>
        <w:rPr>
          <w:sz w:val="28"/>
        </w:rPr>
      </w:pPr>
    </w:p>
    <w:p w:rsidR="000C0A50" w:rsidRPr="000C0A50" w:rsidRDefault="000C0A50" w:rsidP="000C0A50">
      <w:pPr>
        <w:rPr>
          <w:sz w:val="28"/>
        </w:rPr>
      </w:pPr>
    </w:p>
    <w:p w:rsidR="000C0A50" w:rsidRPr="000C0A50" w:rsidRDefault="000C0A50" w:rsidP="000C0A50">
      <w:pPr>
        <w:rPr>
          <w:sz w:val="28"/>
        </w:rPr>
      </w:pPr>
    </w:p>
    <w:p w:rsidR="000C0A50" w:rsidRPr="000C0A50" w:rsidRDefault="000C0A50" w:rsidP="000C0A50">
      <w:pPr>
        <w:rPr>
          <w:sz w:val="28"/>
        </w:rPr>
      </w:pPr>
    </w:p>
    <w:p w:rsidR="000C0A50" w:rsidRPr="000C0A50" w:rsidRDefault="000C0A50" w:rsidP="000C0A50">
      <w:pPr>
        <w:rPr>
          <w:sz w:val="28"/>
        </w:rPr>
      </w:pPr>
    </w:p>
    <w:p w:rsidR="000C0A50" w:rsidRDefault="000C0A50" w:rsidP="000C0A50">
      <w:pPr>
        <w:rPr>
          <w:sz w:val="28"/>
        </w:rPr>
      </w:pPr>
    </w:p>
    <w:p w:rsidR="000C0A50" w:rsidRDefault="000C0A50" w:rsidP="000C0A50">
      <w:pPr>
        <w:tabs>
          <w:tab w:val="left" w:pos="2880"/>
        </w:tabs>
        <w:rPr>
          <w:sz w:val="28"/>
        </w:rPr>
      </w:pPr>
      <w:r>
        <w:rPr>
          <w:sz w:val="28"/>
        </w:rPr>
        <w:tab/>
      </w:r>
    </w:p>
    <w:p w:rsidR="000C0A50" w:rsidRPr="000C0A50" w:rsidRDefault="005224E0" w:rsidP="000C0A50">
      <w:pPr>
        <w:rPr>
          <w:sz w:val="28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0A1F3EB1" wp14:editId="6BB4CB77">
                <wp:simplePos x="0" y="0"/>
                <wp:positionH relativeFrom="column">
                  <wp:posOffset>3038475</wp:posOffset>
                </wp:positionH>
                <wp:positionV relativeFrom="paragraph">
                  <wp:posOffset>111760</wp:posOffset>
                </wp:positionV>
                <wp:extent cx="2880995" cy="499110"/>
                <wp:effectExtent l="0" t="0" r="14605" b="15240"/>
                <wp:wrapNone/>
                <wp:docPr id="323" name="32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0995" cy="4991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224E0" w:rsidRDefault="005224E0" w:rsidP="005224E0">
                            <w:pPr>
                              <w:jc w:val="center"/>
                            </w:pPr>
                            <w:r>
                              <w:t>COLOCACION DE LAMBRIN DE TABLAROCA</w:t>
                            </w:r>
                          </w:p>
                          <w:p w:rsidR="005224E0" w:rsidRPr="00ED4A1E" w:rsidRDefault="005224E0" w:rsidP="005224E0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50</w:t>
                            </w:r>
                            <w:r w:rsidRPr="00ED4A1E">
                              <w:rPr>
                                <w:b/>
                                <w:sz w:val="32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323 Cuadro de texto" o:spid="_x0000_s1046" type="#_x0000_t202" style="position:absolute;margin-left:239.25pt;margin-top:8.8pt;width:226.85pt;height:39.3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" fillcolor="white [3201]" strokeweight=".5pt">
                <v:textbox>
                  <w:txbxContent>
                    <w:p w:rsidR="005224E0" w:rsidRDefault="005224E0" w:rsidP="005224E0">
                      <w:pPr>
                        <w:jc w:val="center"/>
                      </w:pPr>
                      <w:r>
                        <w:t>COLOCACION DE LAMBRIN DE TABLAROCA</w:t>
                      </w:r>
                    </w:p>
                    <w:p w:rsidR="005224E0" w:rsidRPr="00ED4A1E" w:rsidRDefault="005224E0" w:rsidP="005224E0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5</w:t>
                      </w:r>
                      <w:r>
                        <w:rPr>
                          <w:b/>
                          <w:sz w:val="32"/>
                        </w:rPr>
                        <w:t>0</w:t>
                      </w:r>
                      <w:r w:rsidRPr="00ED4A1E">
                        <w:rPr>
                          <w:b/>
                          <w:sz w:val="32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</w:p>
    <w:p w:rsidR="000C0A50" w:rsidRPr="000C0A50" w:rsidRDefault="000C0A50" w:rsidP="000C0A50">
      <w:pPr>
        <w:rPr>
          <w:sz w:val="28"/>
        </w:rPr>
      </w:pPr>
    </w:p>
    <w:p w:rsidR="000C0A50" w:rsidRPr="000C0A50" w:rsidRDefault="000C0A50" w:rsidP="000C0A50">
      <w:pPr>
        <w:rPr>
          <w:sz w:val="28"/>
        </w:rPr>
      </w:pPr>
    </w:p>
    <w:p w:rsidR="000C0A50" w:rsidRPr="000C0A50" w:rsidRDefault="005224E0" w:rsidP="000C0A50">
      <w:pPr>
        <w:rPr>
          <w:sz w:val="28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7C4F6E33" wp14:editId="0E438CA6">
                <wp:simplePos x="0" y="0"/>
                <wp:positionH relativeFrom="column">
                  <wp:posOffset>-332105</wp:posOffset>
                </wp:positionH>
                <wp:positionV relativeFrom="paragraph">
                  <wp:posOffset>98425</wp:posOffset>
                </wp:positionV>
                <wp:extent cx="2880995" cy="499110"/>
                <wp:effectExtent l="0" t="0" r="14605" b="15240"/>
                <wp:wrapNone/>
                <wp:docPr id="322" name="322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0995" cy="4991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224E0" w:rsidRDefault="005224E0" w:rsidP="005224E0">
                            <w:pPr>
                              <w:jc w:val="center"/>
                            </w:pPr>
                            <w:r>
                              <w:t>DEMOLICION DE MARMO PEÑUELA EN MUROS</w:t>
                            </w:r>
                          </w:p>
                          <w:p w:rsidR="005224E0" w:rsidRPr="00ED4A1E" w:rsidRDefault="005224E0" w:rsidP="005224E0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25</w:t>
                            </w:r>
                            <w:r w:rsidRPr="00ED4A1E">
                              <w:rPr>
                                <w:b/>
                                <w:sz w:val="32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322 Cuadro de texto" o:spid="_x0000_s1047" type="#_x0000_t202" style="position:absolute;margin-left:-26.15pt;margin-top:7.75pt;width:226.85pt;height:39.3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" fillcolor="white [3201]" strokeweight=".5pt">
                <v:textbox>
                  <w:txbxContent>
                    <w:p w:rsidR="005224E0" w:rsidRDefault="005224E0" w:rsidP="005224E0">
                      <w:pPr>
                        <w:jc w:val="center"/>
                      </w:pPr>
                      <w:r>
                        <w:t>DEMOLICION DE MARMO PEÑUELA EN MUROS</w:t>
                      </w:r>
                    </w:p>
                    <w:p w:rsidR="005224E0" w:rsidRPr="00ED4A1E" w:rsidRDefault="005224E0" w:rsidP="005224E0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2</w:t>
                      </w:r>
                      <w:r>
                        <w:rPr>
                          <w:b/>
                          <w:sz w:val="32"/>
                        </w:rPr>
                        <w:t>5</w:t>
                      </w:r>
                      <w:r w:rsidRPr="00ED4A1E">
                        <w:rPr>
                          <w:b/>
                          <w:sz w:val="32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</w:p>
    <w:p w:rsidR="000C0A50" w:rsidRPr="000C0A50" w:rsidRDefault="000C0A50" w:rsidP="000C0A50">
      <w:pPr>
        <w:rPr>
          <w:sz w:val="28"/>
        </w:rPr>
      </w:pPr>
    </w:p>
    <w:p w:rsidR="000C0A50" w:rsidRPr="000C0A50" w:rsidRDefault="000C0A50" w:rsidP="000C0A50">
      <w:pPr>
        <w:rPr>
          <w:sz w:val="28"/>
        </w:rPr>
      </w:pPr>
    </w:p>
    <w:p w:rsidR="000C0A50" w:rsidRPr="000C0A50" w:rsidRDefault="005224E0" w:rsidP="000C0A50">
      <w:pPr>
        <w:rPr>
          <w:sz w:val="28"/>
        </w:rPr>
      </w:pPr>
      <w:r>
        <w:rPr>
          <w:noProof/>
          <w:lang w:eastAsia="es-MX"/>
        </w:rPr>
        <w:drawing>
          <wp:anchor distT="0" distB="0" distL="114300" distR="114300" simplePos="0" relativeHeight="251702272" behindDoc="0" locked="0" layoutInCell="1" allowOverlap="1" wp14:anchorId="00D44CE5" wp14:editId="6B969A39">
            <wp:simplePos x="0" y="0"/>
            <wp:positionH relativeFrom="column">
              <wp:posOffset>2893359</wp:posOffset>
            </wp:positionH>
            <wp:positionV relativeFrom="paragraph">
              <wp:posOffset>127281</wp:posOffset>
            </wp:positionV>
            <wp:extent cx="2948301" cy="2211572"/>
            <wp:effectExtent l="0" t="0" r="5080" b="0"/>
            <wp:wrapNone/>
            <wp:docPr id="300" name="Imagen 300" descr="C:\Users\carlos.meridap\AppData\Local\Microsoft\Windows\Temporary Internet Files\Content.Word\IMG_5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carlos.meridap\AppData\Local\Microsoft\Windows\Temporary Internet Files\Content.Word\IMG_576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1752" cy="2214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lang w:eastAsia="es-MX"/>
        </w:rPr>
        <w:drawing>
          <wp:anchor distT="0" distB="0" distL="114300" distR="114300" simplePos="0" relativeHeight="251689984" behindDoc="0" locked="0" layoutInCell="1" allowOverlap="1" wp14:anchorId="2EBF054C" wp14:editId="713B08FA">
            <wp:simplePos x="0" y="0"/>
            <wp:positionH relativeFrom="column">
              <wp:posOffset>-337185</wp:posOffset>
            </wp:positionH>
            <wp:positionV relativeFrom="paragraph">
              <wp:posOffset>125095</wp:posOffset>
            </wp:positionV>
            <wp:extent cx="2948305" cy="2211070"/>
            <wp:effectExtent l="0" t="0" r="4445" b="0"/>
            <wp:wrapNone/>
            <wp:docPr id="288" name="Imagen 288" descr="F:\FOTOS IMSS TUXTLA\UMF 25\IMG_4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:\FOTOS IMSS TUXTLA\UMF 25\IMG_4629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305" cy="2211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0A50" w:rsidRPr="000C0A50" w:rsidRDefault="000C0A50" w:rsidP="000C0A50">
      <w:pPr>
        <w:rPr>
          <w:sz w:val="28"/>
        </w:rPr>
      </w:pPr>
    </w:p>
    <w:p w:rsidR="000C0A50" w:rsidRPr="000C0A50" w:rsidRDefault="000C0A50" w:rsidP="000C0A50">
      <w:pPr>
        <w:rPr>
          <w:sz w:val="28"/>
        </w:rPr>
      </w:pPr>
    </w:p>
    <w:p w:rsidR="000C0A50" w:rsidRPr="000C0A50" w:rsidRDefault="000C0A50" w:rsidP="000C0A50">
      <w:pPr>
        <w:rPr>
          <w:sz w:val="28"/>
        </w:rPr>
      </w:pPr>
    </w:p>
    <w:p w:rsidR="000C0A50" w:rsidRPr="000C0A50" w:rsidRDefault="000C0A50" w:rsidP="000C0A50">
      <w:pPr>
        <w:rPr>
          <w:sz w:val="28"/>
        </w:rPr>
      </w:pPr>
    </w:p>
    <w:p w:rsidR="000C0A50" w:rsidRPr="000C0A50" w:rsidRDefault="000C0A50" w:rsidP="000C0A50">
      <w:pPr>
        <w:rPr>
          <w:sz w:val="28"/>
        </w:rPr>
      </w:pPr>
    </w:p>
    <w:p w:rsidR="000C0A50" w:rsidRDefault="000C0A50" w:rsidP="000C0A50">
      <w:pPr>
        <w:tabs>
          <w:tab w:val="left" w:pos="5107"/>
        </w:tabs>
        <w:rPr>
          <w:sz w:val="28"/>
        </w:rPr>
      </w:pPr>
      <w:r>
        <w:rPr>
          <w:sz w:val="28"/>
        </w:rPr>
        <w:tab/>
      </w:r>
    </w:p>
    <w:p w:rsidR="000C0A50" w:rsidRDefault="000C0A50" w:rsidP="00FA6349">
      <w:pPr>
        <w:tabs>
          <w:tab w:val="left" w:pos="1942"/>
          <w:tab w:val="left" w:pos="6045"/>
        </w:tabs>
        <w:rPr>
          <w:sz w:val="28"/>
        </w:rPr>
      </w:pPr>
      <w:r>
        <w:rPr>
          <w:sz w:val="28"/>
        </w:rPr>
        <w:tab/>
      </w:r>
      <w:r w:rsidR="00FA6349">
        <w:rPr>
          <w:sz w:val="28"/>
        </w:rPr>
        <w:tab/>
      </w:r>
    </w:p>
    <w:p w:rsidR="000C0A50" w:rsidRPr="000C0A50" w:rsidRDefault="000C0A50" w:rsidP="000C0A50">
      <w:pPr>
        <w:rPr>
          <w:sz w:val="28"/>
        </w:rPr>
      </w:pPr>
    </w:p>
    <w:p w:rsidR="000C0A50" w:rsidRPr="000C0A50" w:rsidRDefault="000C0A50" w:rsidP="000C0A50">
      <w:pPr>
        <w:rPr>
          <w:sz w:val="28"/>
        </w:rPr>
      </w:pPr>
    </w:p>
    <w:p w:rsidR="000C0A50" w:rsidRPr="000C0A50" w:rsidRDefault="000C0A50" w:rsidP="000C0A50">
      <w:pPr>
        <w:rPr>
          <w:sz w:val="28"/>
        </w:rPr>
      </w:pPr>
    </w:p>
    <w:p w:rsidR="000C0A50" w:rsidRPr="000C0A50" w:rsidRDefault="005224E0" w:rsidP="000C0A50">
      <w:pPr>
        <w:rPr>
          <w:sz w:val="28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02621096" wp14:editId="07230790">
                <wp:simplePos x="0" y="0"/>
                <wp:positionH relativeFrom="column">
                  <wp:posOffset>3025613</wp:posOffset>
                </wp:positionH>
                <wp:positionV relativeFrom="paragraph">
                  <wp:posOffset>136525</wp:posOffset>
                </wp:positionV>
                <wp:extent cx="2880995" cy="499110"/>
                <wp:effectExtent l="0" t="0" r="14605" b="15240"/>
                <wp:wrapNone/>
                <wp:docPr id="325" name="325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0995" cy="4991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224E0" w:rsidRDefault="005224E0" w:rsidP="005224E0">
                            <w:pPr>
                              <w:jc w:val="center"/>
                            </w:pPr>
                            <w:r>
                              <w:t>TERMINACION CON PINTURA EPOXICA</w:t>
                            </w:r>
                          </w:p>
                          <w:p w:rsidR="005224E0" w:rsidRPr="00ED4A1E" w:rsidRDefault="005224E0" w:rsidP="005224E0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100</w:t>
                            </w:r>
                            <w:r w:rsidRPr="00ED4A1E">
                              <w:rPr>
                                <w:b/>
                                <w:sz w:val="32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325 Cuadro de texto" o:spid="_x0000_s1048" type="#_x0000_t202" style="position:absolute;margin-left:238.25pt;margin-top:10.75pt;width:226.85pt;height:39.3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" fillcolor="white [3201]" strokeweight=".5pt">
                <v:textbox>
                  <w:txbxContent>
                    <w:p w:rsidR="005224E0" w:rsidRDefault="005224E0" w:rsidP="005224E0">
                      <w:pPr>
                        <w:jc w:val="center"/>
                      </w:pPr>
                      <w:r>
                        <w:t>TERMINACION CON PINTURA EPOXICA</w:t>
                      </w:r>
                    </w:p>
                    <w:p w:rsidR="005224E0" w:rsidRPr="00ED4A1E" w:rsidRDefault="005224E0" w:rsidP="005224E0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100</w:t>
                      </w:r>
                      <w:r w:rsidRPr="00ED4A1E">
                        <w:rPr>
                          <w:b/>
                          <w:sz w:val="32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0DBD7E43" wp14:editId="39A17714">
                <wp:simplePos x="0" y="0"/>
                <wp:positionH relativeFrom="column">
                  <wp:posOffset>-332740</wp:posOffset>
                </wp:positionH>
                <wp:positionV relativeFrom="paragraph">
                  <wp:posOffset>111760</wp:posOffset>
                </wp:positionV>
                <wp:extent cx="2880995" cy="499110"/>
                <wp:effectExtent l="0" t="0" r="14605" b="15240"/>
                <wp:wrapNone/>
                <wp:docPr id="324" name="324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0995" cy="4991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224E0" w:rsidRDefault="005224E0" w:rsidP="005224E0">
                            <w:pPr>
                              <w:jc w:val="center"/>
                            </w:pPr>
                            <w:r>
                              <w:t>SELLADO Y EMPASTADO</w:t>
                            </w:r>
                          </w:p>
                          <w:p w:rsidR="005224E0" w:rsidRPr="00ED4A1E" w:rsidRDefault="005224E0" w:rsidP="005224E0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75</w:t>
                            </w:r>
                            <w:r w:rsidRPr="00ED4A1E">
                              <w:rPr>
                                <w:b/>
                                <w:sz w:val="32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324 Cuadro de texto" o:spid="_x0000_s1049" type="#_x0000_t202" style="position:absolute;margin-left:-26.2pt;margin-top:8.8pt;width:226.85pt;height:39.3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" fillcolor="white [3201]" strokeweight=".5pt">
                <v:textbox>
                  <w:txbxContent>
                    <w:p w:rsidR="005224E0" w:rsidRDefault="005224E0" w:rsidP="005224E0">
                      <w:pPr>
                        <w:jc w:val="center"/>
                      </w:pPr>
                      <w:r>
                        <w:t>SELLADO Y EMPASTADO</w:t>
                      </w:r>
                    </w:p>
                    <w:p w:rsidR="005224E0" w:rsidRPr="00ED4A1E" w:rsidRDefault="005224E0" w:rsidP="005224E0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75</w:t>
                      </w:r>
                      <w:r w:rsidRPr="00ED4A1E">
                        <w:rPr>
                          <w:b/>
                          <w:sz w:val="32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</w:p>
    <w:p w:rsidR="000C0A50" w:rsidRPr="000C0A50" w:rsidRDefault="000C0A50" w:rsidP="000C0A50">
      <w:pPr>
        <w:rPr>
          <w:sz w:val="28"/>
        </w:rPr>
      </w:pPr>
    </w:p>
    <w:p w:rsidR="000C0A50" w:rsidRPr="000C0A50" w:rsidRDefault="000C0A50" w:rsidP="000C0A50">
      <w:pPr>
        <w:rPr>
          <w:sz w:val="28"/>
        </w:rPr>
      </w:pPr>
    </w:p>
    <w:p w:rsidR="000C0A50" w:rsidRPr="000C0A50" w:rsidRDefault="000C0A50" w:rsidP="000C0A50">
      <w:pPr>
        <w:rPr>
          <w:sz w:val="28"/>
        </w:rPr>
      </w:pPr>
    </w:p>
    <w:p w:rsidR="000C0A50" w:rsidRDefault="000C0A50" w:rsidP="000C0A50">
      <w:pPr>
        <w:rPr>
          <w:sz w:val="28"/>
        </w:rPr>
      </w:pPr>
    </w:p>
    <w:p w:rsidR="005224E0" w:rsidRPr="005224E0" w:rsidRDefault="005224E0" w:rsidP="005224E0">
      <w:pPr>
        <w:tabs>
          <w:tab w:val="left" w:pos="3399"/>
        </w:tabs>
        <w:jc w:val="center"/>
        <w:rPr>
          <w:b/>
          <w:sz w:val="28"/>
        </w:rPr>
      </w:pPr>
    </w:p>
    <w:p w:rsidR="000C0A50" w:rsidRPr="005224E0" w:rsidRDefault="005224E0" w:rsidP="005224E0">
      <w:pPr>
        <w:tabs>
          <w:tab w:val="left" w:pos="3399"/>
        </w:tabs>
        <w:jc w:val="center"/>
        <w:rPr>
          <w:b/>
          <w:sz w:val="28"/>
        </w:rPr>
      </w:pPr>
      <w:r w:rsidRPr="005224E0">
        <w:rPr>
          <w:b/>
          <w:sz w:val="28"/>
        </w:rPr>
        <w:t>CENTRAL DE ESTERILIZACION</w:t>
      </w:r>
    </w:p>
    <w:p w:rsidR="000C0A50" w:rsidRDefault="000C0A50" w:rsidP="000C0A50">
      <w:pPr>
        <w:tabs>
          <w:tab w:val="left" w:pos="3399"/>
        </w:tabs>
        <w:rPr>
          <w:sz w:val="28"/>
        </w:rPr>
      </w:pPr>
    </w:p>
    <w:p w:rsidR="000C0A50" w:rsidRDefault="000C0A50" w:rsidP="000C0A50">
      <w:pPr>
        <w:tabs>
          <w:tab w:val="left" w:pos="3399"/>
        </w:tabs>
        <w:rPr>
          <w:sz w:val="28"/>
        </w:rPr>
      </w:pPr>
    </w:p>
    <w:p w:rsidR="000C0A50" w:rsidRDefault="000C0A50" w:rsidP="000C0A50">
      <w:pPr>
        <w:tabs>
          <w:tab w:val="left" w:pos="3399"/>
        </w:tabs>
        <w:rPr>
          <w:sz w:val="28"/>
        </w:rPr>
      </w:pPr>
    </w:p>
    <w:p w:rsidR="000C0A50" w:rsidRDefault="000C0A50" w:rsidP="000C0A50">
      <w:pPr>
        <w:tabs>
          <w:tab w:val="left" w:pos="3399"/>
        </w:tabs>
        <w:rPr>
          <w:sz w:val="28"/>
        </w:rPr>
      </w:pPr>
    </w:p>
    <w:p w:rsidR="00E442A3" w:rsidRDefault="005224E0" w:rsidP="000C0A50">
      <w:pPr>
        <w:tabs>
          <w:tab w:val="left" w:pos="3399"/>
        </w:tabs>
        <w:rPr>
          <w:sz w:val="28"/>
        </w:rPr>
      </w:pPr>
      <w:r>
        <w:rPr>
          <w:noProof/>
          <w:sz w:val="28"/>
          <w:lang w:eastAsia="es-MX"/>
        </w:rPr>
        <w:drawing>
          <wp:anchor distT="0" distB="0" distL="114300" distR="114300" simplePos="0" relativeHeight="251695104" behindDoc="0" locked="0" layoutInCell="1" allowOverlap="1" wp14:anchorId="21ACDBCE" wp14:editId="7F792AC0">
            <wp:simplePos x="0" y="0"/>
            <wp:positionH relativeFrom="column">
              <wp:posOffset>3187065</wp:posOffset>
            </wp:positionH>
            <wp:positionV relativeFrom="paragraph">
              <wp:posOffset>47625</wp:posOffset>
            </wp:positionV>
            <wp:extent cx="2455545" cy="1831975"/>
            <wp:effectExtent l="0" t="0" r="1905" b="0"/>
            <wp:wrapNone/>
            <wp:docPr id="293" name="Imagen 293" descr="F:\FOTOS IMSS TUXTLA\UMF 25\WP_20170924_13_38_08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F:\FOTOS IMSS TUXTLA\UMF 25\WP_20170924_13_38_08_Pro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5545" cy="183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4067">
        <w:rPr>
          <w:noProof/>
          <w:sz w:val="28"/>
          <w:lang w:eastAsia="es-MX"/>
        </w:rPr>
        <w:drawing>
          <wp:anchor distT="0" distB="0" distL="114300" distR="114300" simplePos="0" relativeHeight="251705344" behindDoc="0" locked="0" layoutInCell="1" allowOverlap="1" wp14:anchorId="465810CD" wp14:editId="3B8969CE">
            <wp:simplePos x="0" y="0"/>
            <wp:positionH relativeFrom="column">
              <wp:posOffset>419056</wp:posOffset>
            </wp:positionH>
            <wp:positionV relativeFrom="paragraph">
              <wp:posOffset>48186</wp:posOffset>
            </wp:positionV>
            <wp:extent cx="1584251" cy="2818032"/>
            <wp:effectExtent l="0" t="0" r="0" b="1905"/>
            <wp:wrapNone/>
            <wp:docPr id="303" name="Imagen 303" descr="F:\FOTOS IMSS TUXTLA\UMF 25\IMG-20171005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F:\FOTOS IMSS TUXTLA\UMF 25\IMG-20171005-WA0002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6140" cy="2821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42A3" w:rsidRPr="00E442A3" w:rsidRDefault="00E442A3" w:rsidP="00E442A3">
      <w:pPr>
        <w:rPr>
          <w:sz w:val="28"/>
        </w:rPr>
      </w:pPr>
    </w:p>
    <w:p w:rsidR="00E442A3" w:rsidRPr="00E442A3" w:rsidRDefault="00E442A3" w:rsidP="00E442A3">
      <w:pPr>
        <w:rPr>
          <w:sz w:val="28"/>
        </w:rPr>
      </w:pPr>
    </w:p>
    <w:p w:rsidR="00E442A3" w:rsidRPr="00E442A3" w:rsidRDefault="00E442A3" w:rsidP="00E442A3">
      <w:pPr>
        <w:rPr>
          <w:sz w:val="28"/>
        </w:rPr>
      </w:pPr>
    </w:p>
    <w:p w:rsidR="00E442A3" w:rsidRPr="00E442A3" w:rsidRDefault="00E442A3" w:rsidP="00E442A3">
      <w:pPr>
        <w:rPr>
          <w:sz w:val="28"/>
        </w:rPr>
      </w:pPr>
    </w:p>
    <w:p w:rsidR="00E442A3" w:rsidRPr="00E442A3" w:rsidRDefault="00E442A3" w:rsidP="00E442A3">
      <w:pPr>
        <w:rPr>
          <w:sz w:val="28"/>
        </w:rPr>
      </w:pPr>
    </w:p>
    <w:p w:rsidR="00E442A3" w:rsidRPr="00E442A3" w:rsidRDefault="00E442A3" w:rsidP="00E442A3">
      <w:pPr>
        <w:rPr>
          <w:sz w:val="28"/>
        </w:rPr>
      </w:pPr>
    </w:p>
    <w:p w:rsidR="00E442A3" w:rsidRPr="00E442A3" w:rsidRDefault="00E442A3" w:rsidP="00E442A3">
      <w:pPr>
        <w:rPr>
          <w:sz w:val="28"/>
        </w:rPr>
      </w:pPr>
    </w:p>
    <w:p w:rsidR="00E442A3" w:rsidRPr="00E442A3" w:rsidRDefault="00E442A3" w:rsidP="00E442A3">
      <w:pPr>
        <w:rPr>
          <w:sz w:val="28"/>
        </w:rPr>
      </w:pPr>
    </w:p>
    <w:p w:rsidR="00E442A3" w:rsidRPr="00E442A3" w:rsidRDefault="005224E0" w:rsidP="00E442A3">
      <w:pPr>
        <w:rPr>
          <w:sz w:val="28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4899092F" wp14:editId="32023DFF">
                <wp:simplePos x="0" y="0"/>
                <wp:positionH relativeFrom="column">
                  <wp:posOffset>2898775</wp:posOffset>
                </wp:positionH>
                <wp:positionV relativeFrom="paragraph">
                  <wp:posOffset>40640</wp:posOffset>
                </wp:positionV>
                <wp:extent cx="2880995" cy="499110"/>
                <wp:effectExtent l="0" t="0" r="14605" b="15240"/>
                <wp:wrapNone/>
                <wp:docPr id="329" name="329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0995" cy="4991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224E0" w:rsidRDefault="005224E0" w:rsidP="005224E0">
                            <w:pPr>
                              <w:jc w:val="center"/>
                            </w:pPr>
                            <w:r>
                              <w:t>SELLADO Y EMPASTADO GENERAL</w:t>
                            </w:r>
                          </w:p>
                          <w:p w:rsidR="005224E0" w:rsidRPr="00ED4A1E" w:rsidRDefault="005224E0" w:rsidP="005224E0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50</w:t>
                            </w:r>
                            <w:r w:rsidRPr="00ED4A1E">
                              <w:rPr>
                                <w:b/>
                                <w:sz w:val="32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329 Cuadro de texto" o:spid="_x0000_s1050" type="#_x0000_t202" style="position:absolute;margin-left:228.25pt;margin-top:3.2pt;width:226.85pt;height:39.3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" fillcolor="white [3201]" strokeweight=".5pt">
                <v:textbox>
                  <w:txbxContent>
                    <w:p w:rsidR="005224E0" w:rsidRDefault="005224E0" w:rsidP="005224E0">
                      <w:pPr>
                        <w:jc w:val="center"/>
                      </w:pPr>
                      <w:r>
                        <w:t>SELLADO Y EMPASTADO GENERAL</w:t>
                      </w:r>
                    </w:p>
                    <w:p w:rsidR="005224E0" w:rsidRPr="00ED4A1E" w:rsidRDefault="005224E0" w:rsidP="005224E0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50</w:t>
                      </w:r>
                      <w:r w:rsidRPr="00ED4A1E">
                        <w:rPr>
                          <w:b/>
                          <w:sz w:val="32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</w:p>
    <w:p w:rsidR="00E442A3" w:rsidRPr="00E442A3" w:rsidRDefault="00E442A3" w:rsidP="00E442A3">
      <w:pPr>
        <w:rPr>
          <w:sz w:val="28"/>
        </w:rPr>
      </w:pPr>
    </w:p>
    <w:p w:rsidR="00E442A3" w:rsidRPr="00E442A3" w:rsidRDefault="00E442A3" w:rsidP="00E442A3">
      <w:pPr>
        <w:rPr>
          <w:sz w:val="28"/>
        </w:rPr>
      </w:pPr>
    </w:p>
    <w:p w:rsidR="00E442A3" w:rsidRPr="00E442A3" w:rsidRDefault="00E442A3" w:rsidP="00E442A3">
      <w:pPr>
        <w:rPr>
          <w:sz w:val="28"/>
        </w:rPr>
      </w:pPr>
    </w:p>
    <w:p w:rsidR="00E442A3" w:rsidRPr="00E442A3" w:rsidRDefault="005224E0" w:rsidP="00E442A3">
      <w:pPr>
        <w:rPr>
          <w:sz w:val="28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1262793E" wp14:editId="66D1F073">
                <wp:simplePos x="0" y="0"/>
                <wp:positionH relativeFrom="column">
                  <wp:posOffset>-240163</wp:posOffset>
                </wp:positionH>
                <wp:positionV relativeFrom="paragraph">
                  <wp:posOffset>150835</wp:posOffset>
                </wp:positionV>
                <wp:extent cx="2880995" cy="669851"/>
                <wp:effectExtent l="0" t="0" r="14605" b="16510"/>
                <wp:wrapNone/>
                <wp:docPr id="327" name="327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0995" cy="66985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224E0" w:rsidRDefault="005224E0" w:rsidP="005224E0">
                            <w:pPr>
                              <w:jc w:val="center"/>
                            </w:pPr>
                            <w:r>
                              <w:t xml:space="preserve">COLOCACION DE TABLAROCA EN MUROS Y JUNTAS DE PVC </w:t>
                            </w:r>
                          </w:p>
                          <w:p w:rsidR="005224E0" w:rsidRPr="00ED4A1E" w:rsidRDefault="005224E0" w:rsidP="005224E0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25</w:t>
                            </w:r>
                            <w:r w:rsidRPr="00ED4A1E">
                              <w:rPr>
                                <w:b/>
                                <w:sz w:val="32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327 Cuadro de texto" o:spid="_x0000_s1051" type="#_x0000_t202" style="position:absolute;margin-left:-18.9pt;margin-top:11.9pt;width:226.85pt;height:52.7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" fillcolor="white [3201]" strokeweight=".5pt">
                <v:textbox>
                  <w:txbxContent>
                    <w:p w:rsidR="005224E0" w:rsidRDefault="005224E0" w:rsidP="005224E0">
                      <w:pPr>
                        <w:jc w:val="center"/>
                      </w:pPr>
                      <w:r>
                        <w:t xml:space="preserve">COLOCACION DE TABLAROCA EN MUROS Y JUNTAS DE PVC </w:t>
                      </w:r>
                    </w:p>
                    <w:p w:rsidR="005224E0" w:rsidRPr="00ED4A1E" w:rsidRDefault="005224E0" w:rsidP="005224E0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25</w:t>
                      </w:r>
                      <w:r w:rsidRPr="00ED4A1E">
                        <w:rPr>
                          <w:b/>
                          <w:sz w:val="32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</w:p>
    <w:p w:rsidR="00E442A3" w:rsidRPr="00E442A3" w:rsidRDefault="00E442A3" w:rsidP="00E442A3">
      <w:pPr>
        <w:rPr>
          <w:sz w:val="28"/>
        </w:rPr>
      </w:pPr>
    </w:p>
    <w:p w:rsidR="00E442A3" w:rsidRPr="00E442A3" w:rsidRDefault="00E442A3" w:rsidP="00E442A3">
      <w:pPr>
        <w:rPr>
          <w:sz w:val="28"/>
        </w:rPr>
      </w:pPr>
    </w:p>
    <w:p w:rsidR="00E442A3" w:rsidRPr="00E442A3" w:rsidRDefault="00E442A3" w:rsidP="00E442A3">
      <w:pPr>
        <w:rPr>
          <w:sz w:val="28"/>
        </w:rPr>
      </w:pPr>
    </w:p>
    <w:p w:rsidR="00E442A3" w:rsidRPr="00E442A3" w:rsidRDefault="005224E0" w:rsidP="00E442A3">
      <w:pPr>
        <w:rPr>
          <w:sz w:val="28"/>
        </w:rPr>
      </w:pPr>
      <w:r>
        <w:rPr>
          <w:noProof/>
          <w:sz w:val="28"/>
          <w:lang w:eastAsia="es-MX"/>
        </w:rPr>
        <w:drawing>
          <wp:anchor distT="0" distB="0" distL="114300" distR="114300" simplePos="0" relativeHeight="251700224" behindDoc="0" locked="0" layoutInCell="1" allowOverlap="1" wp14:anchorId="1F025D12" wp14:editId="38B94798">
            <wp:simplePos x="0" y="0"/>
            <wp:positionH relativeFrom="column">
              <wp:posOffset>3186377</wp:posOffset>
            </wp:positionH>
            <wp:positionV relativeFrom="paragraph">
              <wp:posOffset>15919</wp:posOffset>
            </wp:positionV>
            <wp:extent cx="2452370" cy="1838960"/>
            <wp:effectExtent l="0" t="0" r="5080" b="8890"/>
            <wp:wrapNone/>
            <wp:docPr id="298" name="Imagen 298" descr="F:\FOTOS IMSS TUXTLA\UMF 25\IMG_4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F:\FOTOS IMSS TUXTLA\UMF 25\IMG_4003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2370" cy="183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4067">
        <w:rPr>
          <w:noProof/>
          <w:sz w:val="28"/>
          <w:lang w:eastAsia="es-MX"/>
        </w:rPr>
        <w:drawing>
          <wp:anchor distT="0" distB="0" distL="114300" distR="114300" simplePos="0" relativeHeight="251704320" behindDoc="0" locked="0" layoutInCell="1" allowOverlap="1" wp14:anchorId="36FC53B5" wp14:editId="09241728">
            <wp:simplePos x="0" y="0"/>
            <wp:positionH relativeFrom="column">
              <wp:posOffset>-133837</wp:posOffset>
            </wp:positionH>
            <wp:positionV relativeFrom="page">
              <wp:posOffset>5241851</wp:posOffset>
            </wp:positionV>
            <wp:extent cx="2467125" cy="1850065"/>
            <wp:effectExtent l="0" t="0" r="0" b="0"/>
            <wp:wrapNone/>
            <wp:docPr id="302" name="Imagen 302" descr="F:\FOTOS IMSS TUXTLA\UMF 25\IMG_3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F:\FOTOS IMSS TUXTLA\UMF 25\IMG_3909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7982" cy="1850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42A3" w:rsidRDefault="00E442A3" w:rsidP="00E442A3">
      <w:pPr>
        <w:rPr>
          <w:sz w:val="28"/>
        </w:rPr>
      </w:pPr>
    </w:p>
    <w:p w:rsidR="00E442A3" w:rsidRDefault="00E442A3" w:rsidP="00E442A3">
      <w:pPr>
        <w:rPr>
          <w:sz w:val="28"/>
        </w:rPr>
      </w:pPr>
    </w:p>
    <w:p w:rsidR="005224E0" w:rsidRDefault="005224E0" w:rsidP="00E442A3">
      <w:pPr>
        <w:tabs>
          <w:tab w:val="left" w:pos="2478"/>
        </w:tabs>
        <w:rPr>
          <w:sz w:val="28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2FACF61F" wp14:editId="196ABCE2">
                <wp:simplePos x="0" y="0"/>
                <wp:positionH relativeFrom="column">
                  <wp:posOffset>3002767</wp:posOffset>
                </wp:positionH>
                <wp:positionV relativeFrom="paragraph">
                  <wp:posOffset>1268154</wp:posOffset>
                </wp:positionV>
                <wp:extent cx="2880995" cy="680484"/>
                <wp:effectExtent l="0" t="0" r="14605" b="24765"/>
                <wp:wrapNone/>
                <wp:docPr id="328" name="328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0995" cy="68048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224E0" w:rsidRDefault="005224E0" w:rsidP="005224E0">
                            <w:pPr>
                              <w:jc w:val="center"/>
                            </w:pPr>
                            <w:r>
                              <w:t>TERMINADO DE PINTURA EN MUROS Y PLAFONES</w:t>
                            </w:r>
                          </w:p>
                          <w:p w:rsidR="005224E0" w:rsidRPr="00ED4A1E" w:rsidRDefault="005224E0" w:rsidP="005224E0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100</w:t>
                            </w:r>
                            <w:r w:rsidRPr="00ED4A1E">
                              <w:rPr>
                                <w:b/>
                                <w:sz w:val="32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328 Cuadro de texto" o:spid="_x0000_s1052" type="#_x0000_t202" style="position:absolute;margin-left:236.45pt;margin-top:99.85pt;width:226.85pt;height:53.6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" fillcolor="white [3201]" strokeweight=".5pt">
                <v:textbox>
                  <w:txbxContent>
                    <w:p w:rsidR="005224E0" w:rsidRDefault="005224E0" w:rsidP="005224E0">
                      <w:pPr>
                        <w:jc w:val="center"/>
                      </w:pPr>
                      <w:r>
                        <w:t>TERMINADO DE PINTURA EN MUROS Y PLAFONES</w:t>
                      </w:r>
                    </w:p>
                    <w:p w:rsidR="005224E0" w:rsidRPr="00ED4A1E" w:rsidRDefault="005224E0" w:rsidP="005224E0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100</w:t>
                      </w:r>
                      <w:r w:rsidRPr="00ED4A1E">
                        <w:rPr>
                          <w:b/>
                          <w:sz w:val="32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6D4D5BAD" wp14:editId="4BC2F395">
                <wp:simplePos x="0" y="0"/>
                <wp:positionH relativeFrom="column">
                  <wp:posOffset>-244475</wp:posOffset>
                </wp:positionH>
                <wp:positionV relativeFrom="paragraph">
                  <wp:posOffset>1357630</wp:posOffset>
                </wp:positionV>
                <wp:extent cx="2880995" cy="499110"/>
                <wp:effectExtent l="0" t="0" r="14605" b="15240"/>
                <wp:wrapNone/>
                <wp:docPr id="326" name="326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0995" cy="4991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224E0" w:rsidRDefault="005224E0" w:rsidP="005224E0">
                            <w:pPr>
                              <w:jc w:val="center"/>
                            </w:pPr>
                            <w:r>
                              <w:t>PINTURA</w:t>
                            </w:r>
                          </w:p>
                          <w:p w:rsidR="005224E0" w:rsidRPr="00ED4A1E" w:rsidRDefault="005224E0" w:rsidP="005224E0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75</w:t>
                            </w:r>
                            <w:r w:rsidRPr="00ED4A1E">
                              <w:rPr>
                                <w:b/>
                                <w:sz w:val="32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326 Cuadro de texto" o:spid="_x0000_s1053" type="#_x0000_t202" style="position:absolute;margin-left:-19.25pt;margin-top:106.9pt;width:226.85pt;height:39.3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" fillcolor="white [3201]" strokeweight=".5pt">
                <v:textbox>
                  <w:txbxContent>
                    <w:p w:rsidR="005224E0" w:rsidRDefault="005224E0" w:rsidP="005224E0">
                      <w:pPr>
                        <w:jc w:val="center"/>
                      </w:pPr>
                      <w:r>
                        <w:t>PINTURA</w:t>
                      </w:r>
                    </w:p>
                    <w:p w:rsidR="005224E0" w:rsidRPr="00ED4A1E" w:rsidRDefault="005224E0" w:rsidP="005224E0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75</w:t>
                      </w:r>
                      <w:r w:rsidRPr="00ED4A1E">
                        <w:rPr>
                          <w:b/>
                          <w:sz w:val="32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E442A3">
        <w:rPr>
          <w:sz w:val="28"/>
        </w:rPr>
        <w:tab/>
      </w:r>
    </w:p>
    <w:p w:rsidR="005224E0" w:rsidRPr="005224E0" w:rsidRDefault="005224E0" w:rsidP="005224E0">
      <w:pPr>
        <w:rPr>
          <w:sz w:val="28"/>
        </w:rPr>
      </w:pPr>
    </w:p>
    <w:p w:rsidR="005224E0" w:rsidRPr="005224E0" w:rsidRDefault="005224E0" w:rsidP="005224E0">
      <w:pPr>
        <w:rPr>
          <w:sz w:val="28"/>
        </w:rPr>
      </w:pPr>
    </w:p>
    <w:p w:rsidR="005224E0" w:rsidRPr="005224E0" w:rsidRDefault="005224E0" w:rsidP="005224E0">
      <w:pPr>
        <w:rPr>
          <w:sz w:val="28"/>
        </w:rPr>
      </w:pPr>
    </w:p>
    <w:p w:rsidR="005224E0" w:rsidRPr="005224E0" w:rsidRDefault="005224E0" w:rsidP="005224E0">
      <w:pPr>
        <w:rPr>
          <w:sz w:val="28"/>
        </w:rPr>
      </w:pPr>
    </w:p>
    <w:p w:rsidR="005224E0" w:rsidRPr="005224E0" w:rsidRDefault="005224E0" w:rsidP="005224E0">
      <w:pPr>
        <w:rPr>
          <w:sz w:val="28"/>
        </w:rPr>
      </w:pPr>
    </w:p>
    <w:p w:rsidR="005224E0" w:rsidRPr="005224E0" w:rsidRDefault="005224E0" w:rsidP="005224E0">
      <w:pPr>
        <w:rPr>
          <w:sz w:val="28"/>
        </w:rPr>
      </w:pPr>
    </w:p>
    <w:p w:rsidR="005224E0" w:rsidRPr="005224E0" w:rsidRDefault="005224E0" w:rsidP="005224E0">
      <w:pPr>
        <w:rPr>
          <w:sz w:val="28"/>
        </w:rPr>
      </w:pPr>
    </w:p>
    <w:p w:rsidR="005224E0" w:rsidRPr="005224E0" w:rsidRDefault="005224E0" w:rsidP="005224E0">
      <w:pPr>
        <w:rPr>
          <w:sz w:val="28"/>
        </w:rPr>
      </w:pPr>
    </w:p>
    <w:p w:rsidR="005224E0" w:rsidRPr="005224E0" w:rsidRDefault="005224E0" w:rsidP="005224E0">
      <w:pPr>
        <w:rPr>
          <w:sz w:val="28"/>
        </w:rPr>
      </w:pPr>
    </w:p>
    <w:p w:rsidR="005224E0" w:rsidRPr="005224E0" w:rsidRDefault="005224E0" w:rsidP="005224E0">
      <w:pPr>
        <w:rPr>
          <w:sz w:val="28"/>
        </w:rPr>
      </w:pPr>
    </w:p>
    <w:p w:rsidR="005224E0" w:rsidRDefault="005224E0" w:rsidP="005224E0">
      <w:pPr>
        <w:rPr>
          <w:sz w:val="28"/>
        </w:rPr>
      </w:pPr>
    </w:p>
    <w:p w:rsidR="005224E0" w:rsidRDefault="005224E0" w:rsidP="005224E0">
      <w:pPr>
        <w:rPr>
          <w:sz w:val="28"/>
        </w:rPr>
      </w:pPr>
    </w:p>
    <w:p w:rsidR="005224E0" w:rsidRPr="005224E0" w:rsidRDefault="005224E0" w:rsidP="005224E0">
      <w:pPr>
        <w:tabs>
          <w:tab w:val="left" w:pos="3399"/>
        </w:tabs>
        <w:jc w:val="center"/>
        <w:rPr>
          <w:b/>
          <w:sz w:val="28"/>
        </w:rPr>
      </w:pPr>
      <w:r>
        <w:rPr>
          <w:b/>
          <w:sz w:val="28"/>
        </w:rPr>
        <w:t xml:space="preserve">SALA DE ESPERA ATENCION </w:t>
      </w:r>
      <w:r w:rsidR="00751A35">
        <w:rPr>
          <w:b/>
          <w:sz w:val="28"/>
        </w:rPr>
        <w:t>MÉDICA</w:t>
      </w:r>
      <w:r>
        <w:rPr>
          <w:b/>
          <w:sz w:val="28"/>
        </w:rPr>
        <w:t xml:space="preserve"> CONTINUA</w:t>
      </w:r>
    </w:p>
    <w:p w:rsidR="000C0A50" w:rsidRPr="005224E0" w:rsidRDefault="000C0A50" w:rsidP="005224E0">
      <w:pPr>
        <w:tabs>
          <w:tab w:val="left" w:pos="3751"/>
        </w:tabs>
        <w:rPr>
          <w:sz w:val="28"/>
        </w:rPr>
      </w:pPr>
    </w:p>
    <w:sectPr w:rsidR="000C0A50" w:rsidRPr="005224E0" w:rsidSect="00940B75">
      <w:headerReference w:type="default" r:id="rId37"/>
      <w:pgSz w:w="12240" w:h="15840"/>
      <w:pgMar w:top="1659" w:right="1701" w:bottom="568" w:left="1701" w:header="720" w:footer="7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D323A" w:rsidRDefault="00FD323A" w:rsidP="007A585A">
      <w:r>
        <w:separator/>
      </w:r>
    </w:p>
  </w:endnote>
  <w:endnote w:type="continuationSeparator" w:id="0">
    <w:p w:rsidR="00FD323A" w:rsidRDefault="00FD323A" w:rsidP="007A58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(W1)">
    <w:altName w:val="Arial"/>
    <w:charset w:val="00"/>
    <w:family w:val="swiss"/>
    <w:pitch w:val="variable"/>
    <w:sig w:usb0="00000000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entury Gothic">
    <w:altName w:val="AvantGarde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D323A" w:rsidRDefault="00FD323A" w:rsidP="007A585A">
      <w:r>
        <w:separator/>
      </w:r>
    </w:p>
  </w:footnote>
  <w:footnote w:type="continuationSeparator" w:id="0">
    <w:p w:rsidR="00FD323A" w:rsidRDefault="00FD323A" w:rsidP="007A585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1520" w:rsidRDefault="00121520" w:rsidP="007A585A">
    <w:pPr>
      <w:pStyle w:val="Encabezado"/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2003307</wp:posOffset>
              </wp:positionH>
              <wp:positionV relativeFrom="paragraph">
                <wp:posOffset>-329609</wp:posOffset>
              </wp:positionV>
              <wp:extent cx="3253238" cy="1009768"/>
              <wp:effectExtent l="0" t="0" r="4445" b="0"/>
              <wp:wrapNone/>
              <wp:docPr id="26" name="26 Rectángul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253238" cy="1009768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121520" w:rsidRDefault="00121520" w:rsidP="00EE2A71">
                          <w:pPr>
                            <w:jc w:val="center"/>
                            <w:rPr>
                              <w:rFonts w:ascii="Century Gothic" w:hAnsi="Century Gothic"/>
                              <w:sz w:val="16"/>
                              <w:szCs w:val="16"/>
                            </w:rPr>
                          </w:pPr>
                          <w:r w:rsidRPr="00EE2A71">
                            <w:rPr>
                              <w:rFonts w:ascii="Century Gothic" w:hAnsi="Century Gothic"/>
                              <w:sz w:val="16"/>
                              <w:szCs w:val="16"/>
                            </w:rPr>
                            <w:t>INSTITUTO MEXICANO DEL SEGURO SOCIAL</w:t>
                          </w:r>
                        </w:p>
                        <w:p w:rsidR="00121520" w:rsidRDefault="00121520" w:rsidP="00EE2A71">
                          <w:pPr>
                            <w:jc w:val="center"/>
                            <w:rPr>
                              <w:rFonts w:ascii="Century Gothic" w:hAnsi="Century Gothic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entury Gothic" w:hAnsi="Century Gothic"/>
                              <w:sz w:val="16"/>
                              <w:szCs w:val="16"/>
                            </w:rPr>
                            <w:t>DELEGACION ESTATAL EN CHIAPAS</w:t>
                          </w:r>
                        </w:p>
                        <w:p w:rsidR="00121520" w:rsidRDefault="00121520" w:rsidP="00EE2A71">
                          <w:pPr>
                            <w:jc w:val="center"/>
                            <w:rPr>
                              <w:rFonts w:ascii="Century Gothic" w:hAnsi="Century Gothic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entury Gothic" w:hAnsi="Century Gothic"/>
                              <w:sz w:val="16"/>
                              <w:szCs w:val="16"/>
                            </w:rPr>
                            <w:t>JEFATURA DELEGACIONAL DE SERVICIOS ADMINISTRATIVOS</w:t>
                          </w:r>
                        </w:p>
                        <w:p w:rsidR="00121520" w:rsidRDefault="00121520" w:rsidP="00EE2A71">
                          <w:pPr>
                            <w:jc w:val="center"/>
                            <w:rPr>
                              <w:rFonts w:ascii="Century Gothic" w:hAnsi="Century Gothic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entury Gothic" w:hAnsi="Century Gothic"/>
                              <w:sz w:val="16"/>
                              <w:szCs w:val="16"/>
                            </w:rPr>
                            <w:t>DEPARTAMENTO DE CONSERVACION Y SERVICIOS GENERALES</w:t>
                          </w:r>
                        </w:p>
                        <w:p w:rsidR="00121520" w:rsidRPr="00EE2A71" w:rsidRDefault="00121520" w:rsidP="00EE2A71">
                          <w:pPr>
                            <w:jc w:val="center"/>
                            <w:rPr>
                              <w:rFonts w:ascii="Century Gothic" w:hAnsi="Century Gothic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entury Gothic" w:hAnsi="Century Gothic"/>
                              <w:sz w:val="16"/>
                              <w:szCs w:val="16"/>
                            </w:rPr>
                            <w:t>OFICINA DE SUPERVISION A CONSERVACION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26 Rectángulo" o:spid="_x0000_s1026" style="position:absolute;margin-left:157.75pt;margin-top:-25.95pt;width:256.15pt;height:79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" fillcolor="white [3201]" stroked="f" strokeweight="2pt">
              <v:textbox>
                <w:txbxContent>
                  <w:p w:rsidR="00E144A3" w:rsidRDefault="00E144A3" w:rsidP="00EE2A71">
                    <w:pPr>
                      <w:jc w:val="center"/>
                      <w:rPr>
                        <w:rFonts w:ascii="Century Gothic" w:hAnsi="Century Gothic"/>
                        <w:sz w:val="16"/>
                        <w:szCs w:val="16"/>
                      </w:rPr>
                    </w:pPr>
                    <w:r w:rsidRPr="00EE2A71">
                      <w:rPr>
                        <w:rFonts w:ascii="Century Gothic" w:hAnsi="Century Gothic"/>
                        <w:sz w:val="16"/>
                        <w:szCs w:val="16"/>
                      </w:rPr>
                      <w:t>INSTITUTO MEXICANO DEL SEGURO SOCIAL</w:t>
                    </w:r>
                  </w:p>
                  <w:p w:rsidR="00E144A3" w:rsidRDefault="00E144A3" w:rsidP="00EE2A71">
                    <w:pPr>
                      <w:jc w:val="center"/>
                      <w:rPr>
                        <w:rFonts w:ascii="Century Gothic" w:hAnsi="Century Gothic"/>
                        <w:sz w:val="16"/>
                        <w:szCs w:val="16"/>
                      </w:rPr>
                    </w:pPr>
                    <w:r>
                      <w:rPr>
                        <w:rFonts w:ascii="Century Gothic" w:hAnsi="Century Gothic"/>
                        <w:sz w:val="16"/>
                        <w:szCs w:val="16"/>
                      </w:rPr>
                      <w:t>DELEGACION ESTATAL EN CHIAPAS</w:t>
                    </w:r>
                  </w:p>
                  <w:p w:rsidR="00E144A3" w:rsidRDefault="00E144A3" w:rsidP="00EE2A71">
                    <w:pPr>
                      <w:jc w:val="center"/>
                      <w:rPr>
                        <w:rFonts w:ascii="Century Gothic" w:hAnsi="Century Gothic"/>
                        <w:sz w:val="16"/>
                        <w:szCs w:val="16"/>
                      </w:rPr>
                    </w:pPr>
                    <w:r>
                      <w:rPr>
                        <w:rFonts w:ascii="Century Gothic" w:hAnsi="Century Gothic"/>
                        <w:sz w:val="16"/>
                        <w:szCs w:val="16"/>
                      </w:rPr>
                      <w:t>JEFATURA DELEGACIONAL DE SERVICIOS ADMINISTRATIVOS</w:t>
                    </w:r>
                  </w:p>
                  <w:p w:rsidR="00E144A3" w:rsidRDefault="00E144A3" w:rsidP="00EE2A71">
                    <w:pPr>
                      <w:jc w:val="center"/>
                      <w:rPr>
                        <w:rFonts w:ascii="Century Gothic" w:hAnsi="Century Gothic"/>
                        <w:sz w:val="16"/>
                        <w:szCs w:val="16"/>
                      </w:rPr>
                    </w:pPr>
                    <w:r>
                      <w:rPr>
                        <w:rFonts w:ascii="Century Gothic" w:hAnsi="Century Gothic"/>
                        <w:sz w:val="16"/>
                        <w:szCs w:val="16"/>
                      </w:rPr>
                      <w:t>DEPARTAMENTO DE CONSERVACION Y SERVICIOS GENERALES</w:t>
                    </w:r>
                  </w:p>
                  <w:p w:rsidR="00E144A3" w:rsidRPr="00EE2A71" w:rsidRDefault="00E144A3" w:rsidP="00EE2A71">
                    <w:pPr>
                      <w:jc w:val="center"/>
                      <w:rPr>
                        <w:rFonts w:ascii="Century Gothic" w:hAnsi="Century Gothic"/>
                        <w:sz w:val="16"/>
                        <w:szCs w:val="16"/>
                      </w:rPr>
                    </w:pPr>
                    <w:r>
                      <w:rPr>
                        <w:rFonts w:ascii="Century Gothic" w:hAnsi="Century Gothic"/>
                        <w:sz w:val="16"/>
                        <w:szCs w:val="16"/>
                      </w:rPr>
                      <w:t>OFICINA DE SUPERVISION A CONSERVACION</w:t>
                    </w:r>
                  </w:p>
                </w:txbxContent>
              </v:textbox>
            </v:rect>
          </w:pict>
        </mc:Fallback>
      </mc:AlternateContent>
    </w:r>
    <w:r>
      <w:rPr>
        <w:noProof/>
        <w:lang w:val="es-MX" w:eastAsia="es-MX"/>
      </w:rPr>
      <w:drawing>
        <wp:anchor distT="0" distB="0" distL="114300" distR="114300" simplePos="0" relativeHeight="251657728" behindDoc="1" locked="0" layoutInCell="1" allowOverlap="1" wp14:anchorId="6CA9223B" wp14:editId="2F932280">
          <wp:simplePos x="0" y="0"/>
          <wp:positionH relativeFrom="column">
            <wp:posOffset>-1032510</wp:posOffset>
          </wp:positionH>
          <wp:positionV relativeFrom="paragraph">
            <wp:posOffset>-212429</wp:posOffset>
          </wp:positionV>
          <wp:extent cx="7639050" cy="9473529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7013"/>
                  <a:stretch>
                    <a:fillRect/>
                  </a:stretch>
                </pic:blipFill>
                <pic:spPr bwMode="auto">
                  <a:xfrm>
                    <a:off x="0" y="0"/>
                    <a:ext cx="7639050" cy="947352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121520" w:rsidRDefault="00121520" w:rsidP="007A585A">
    <w:pPr>
      <w:pStyle w:val="Encabezado"/>
    </w:pPr>
  </w:p>
  <w:p w:rsidR="00121520" w:rsidRDefault="00121520" w:rsidP="00034081">
    <w:pPr>
      <w:pStyle w:val="Encabezado"/>
      <w:jc w:val="center"/>
      <w:rPr>
        <w:sz w:val="22"/>
        <w:szCs w:val="22"/>
      </w:rPr>
    </w:pPr>
  </w:p>
  <w:p w:rsidR="00121520" w:rsidRPr="007A585A" w:rsidRDefault="00121520" w:rsidP="00034081">
    <w:pPr>
      <w:pStyle w:val="Encabezado"/>
      <w:jc w:val="center"/>
    </w:pPr>
  </w:p>
  <w:p w:rsidR="00121520" w:rsidRPr="007A585A" w:rsidRDefault="00121520" w:rsidP="007A585A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697DFA"/>
    <w:multiLevelType w:val="hybridMultilevel"/>
    <w:tmpl w:val="8CAE790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C7649F"/>
    <w:multiLevelType w:val="hybridMultilevel"/>
    <w:tmpl w:val="00DEB10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1161E7D"/>
    <w:multiLevelType w:val="hybridMultilevel"/>
    <w:tmpl w:val="5D38B8D0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1E47E48"/>
    <w:multiLevelType w:val="hybridMultilevel"/>
    <w:tmpl w:val="F178317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B703C63"/>
    <w:multiLevelType w:val="hybridMultilevel"/>
    <w:tmpl w:val="55A8993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427263C6"/>
    <w:multiLevelType w:val="hybridMultilevel"/>
    <w:tmpl w:val="1FA07D4E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49D96131"/>
    <w:multiLevelType w:val="hybridMultilevel"/>
    <w:tmpl w:val="D8EA1E9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7EA04EE"/>
    <w:multiLevelType w:val="hybridMultilevel"/>
    <w:tmpl w:val="8BDE645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42D4ED4"/>
    <w:multiLevelType w:val="hybridMultilevel"/>
    <w:tmpl w:val="E07222AE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BEC0C07"/>
    <w:multiLevelType w:val="hybridMultilevel"/>
    <w:tmpl w:val="3C9E0B8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8D56067"/>
    <w:multiLevelType w:val="hybridMultilevel"/>
    <w:tmpl w:val="07EC524C"/>
    <w:lvl w:ilvl="0" w:tplc="9D868808">
      <w:start w:val="1"/>
      <w:numFmt w:val="upperRoman"/>
      <w:lvlText w:val="%1."/>
      <w:lvlJc w:val="left"/>
      <w:pPr>
        <w:ind w:left="907" w:hanging="513"/>
      </w:pPr>
      <w:rPr>
        <w:rFonts w:ascii="Arial (W1)" w:hAnsi="Arial (W1)" w:hint="default"/>
        <w:b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EF37663"/>
    <w:multiLevelType w:val="hybridMultilevel"/>
    <w:tmpl w:val="0C5C80B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7"/>
  </w:num>
  <w:num w:numId="4">
    <w:abstractNumId w:val="9"/>
  </w:num>
  <w:num w:numId="5">
    <w:abstractNumId w:val="11"/>
  </w:num>
  <w:num w:numId="6">
    <w:abstractNumId w:val="6"/>
  </w:num>
  <w:num w:numId="7">
    <w:abstractNumId w:val="3"/>
  </w:num>
  <w:num w:numId="8">
    <w:abstractNumId w:val="0"/>
  </w:num>
  <w:num w:numId="9">
    <w:abstractNumId w:val="10"/>
  </w:num>
  <w:num w:numId="10">
    <w:abstractNumId w:val="8"/>
  </w:num>
  <w:num w:numId="11">
    <w:abstractNumId w:val="1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6310"/>
    <w:rsid w:val="000165F6"/>
    <w:rsid w:val="0002558E"/>
    <w:rsid w:val="00026727"/>
    <w:rsid w:val="0003037D"/>
    <w:rsid w:val="00031E32"/>
    <w:rsid w:val="00032B9E"/>
    <w:rsid w:val="00034022"/>
    <w:rsid w:val="00034081"/>
    <w:rsid w:val="00035245"/>
    <w:rsid w:val="00045B56"/>
    <w:rsid w:val="0005468B"/>
    <w:rsid w:val="00054BB1"/>
    <w:rsid w:val="000709F9"/>
    <w:rsid w:val="00075745"/>
    <w:rsid w:val="00077FFE"/>
    <w:rsid w:val="00090179"/>
    <w:rsid w:val="000A292C"/>
    <w:rsid w:val="000A7922"/>
    <w:rsid w:val="000B01F8"/>
    <w:rsid w:val="000C0A50"/>
    <w:rsid w:val="000D3BC1"/>
    <w:rsid w:val="000D655A"/>
    <w:rsid w:val="000E1F72"/>
    <w:rsid w:val="00104DAD"/>
    <w:rsid w:val="001106EE"/>
    <w:rsid w:val="00113E0F"/>
    <w:rsid w:val="00121520"/>
    <w:rsid w:val="00124E2E"/>
    <w:rsid w:val="00127E45"/>
    <w:rsid w:val="00133C0C"/>
    <w:rsid w:val="00136C83"/>
    <w:rsid w:val="00152247"/>
    <w:rsid w:val="00157DAD"/>
    <w:rsid w:val="001625E8"/>
    <w:rsid w:val="001744FE"/>
    <w:rsid w:val="0018466C"/>
    <w:rsid w:val="00197440"/>
    <w:rsid w:val="001A10D2"/>
    <w:rsid w:val="001A1830"/>
    <w:rsid w:val="001A3AE0"/>
    <w:rsid w:val="001A4A77"/>
    <w:rsid w:val="001B26CC"/>
    <w:rsid w:val="001B7FDB"/>
    <w:rsid w:val="001C7973"/>
    <w:rsid w:val="001E42AB"/>
    <w:rsid w:val="001F4C08"/>
    <w:rsid w:val="002004CF"/>
    <w:rsid w:val="002017C5"/>
    <w:rsid w:val="00206801"/>
    <w:rsid w:val="00217D1C"/>
    <w:rsid w:val="00223F88"/>
    <w:rsid w:val="00233179"/>
    <w:rsid w:val="00244F77"/>
    <w:rsid w:val="00245C09"/>
    <w:rsid w:val="00247960"/>
    <w:rsid w:val="00254D6E"/>
    <w:rsid w:val="00254F3E"/>
    <w:rsid w:val="0027323D"/>
    <w:rsid w:val="00274BC6"/>
    <w:rsid w:val="00280EE4"/>
    <w:rsid w:val="00281C2D"/>
    <w:rsid w:val="00283EFC"/>
    <w:rsid w:val="002947FE"/>
    <w:rsid w:val="002A148B"/>
    <w:rsid w:val="002A6AC8"/>
    <w:rsid w:val="002B262F"/>
    <w:rsid w:val="002B326F"/>
    <w:rsid w:val="002B3CF2"/>
    <w:rsid w:val="002B644F"/>
    <w:rsid w:val="002E4CFB"/>
    <w:rsid w:val="002F4712"/>
    <w:rsid w:val="002F5A78"/>
    <w:rsid w:val="00305360"/>
    <w:rsid w:val="00321CEA"/>
    <w:rsid w:val="00340C9C"/>
    <w:rsid w:val="00341310"/>
    <w:rsid w:val="00344C6C"/>
    <w:rsid w:val="003468D1"/>
    <w:rsid w:val="00362DD5"/>
    <w:rsid w:val="00364E92"/>
    <w:rsid w:val="003756A8"/>
    <w:rsid w:val="00384142"/>
    <w:rsid w:val="003841E6"/>
    <w:rsid w:val="00393335"/>
    <w:rsid w:val="0039560C"/>
    <w:rsid w:val="00396F6B"/>
    <w:rsid w:val="00397FEA"/>
    <w:rsid w:val="003A068A"/>
    <w:rsid w:val="003A1B30"/>
    <w:rsid w:val="003B22C0"/>
    <w:rsid w:val="003F27A1"/>
    <w:rsid w:val="003F6F09"/>
    <w:rsid w:val="00413356"/>
    <w:rsid w:val="0041653D"/>
    <w:rsid w:val="00422EEC"/>
    <w:rsid w:val="00435F1C"/>
    <w:rsid w:val="00437D4C"/>
    <w:rsid w:val="00451DF8"/>
    <w:rsid w:val="00456152"/>
    <w:rsid w:val="004646EF"/>
    <w:rsid w:val="004704A2"/>
    <w:rsid w:val="00477883"/>
    <w:rsid w:val="00480707"/>
    <w:rsid w:val="00484D4D"/>
    <w:rsid w:val="00490130"/>
    <w:rsid w:val="00494E2F"/>
    <w:rsid w:val="004A081E"/>
    <w:rsid w:val="004A65AE"/>
    <w:rsid w:val="004A7029"/>
    <w:rsid w:val="004B345B"/>
    <w:rsid w:val="004B5706"/>
    <w:rsid w:val="004C151E"/>
    <w:rsid w:val="004C74AE"/>
    <w:rsid w:val="004F161A"/>
    <w:rsid w:val="00500DAA"/>
    <w:rsid w:val="0051250A"/>
    <w:rsid w:val="005132F5"/>
    <w:rsid w:val="00513E0A"/>
    <w:rsid w:val="005162A4"/>
    <w:rsid w:val="00520072"/>
    <w:rsid w:val="0052122C"/>
    <w:rsid w:val="00521A39"/>
    <w:rsid w:val="005224E0"/>
    <w:rsid w:val="00535BFF"/>
    <w:rsid w:val="00541CE2"/>
    <w:rsid w:val="00542A7E"/>
    <w:rsid w:val="00544773"/>
    <w:rsid w:val="00564CC2"/>
    <w:rsid w:val="00575430"/>
    <w:rsid w:val="005755C4"/>
    <w:rsid w:val="00576339"/>
    <w:rsid w:val="005A163A"/>
    <w:rsid w:val="005A1722"/>
    <w:rsid w:val="005A5FEE"/>
    <w:rsid w:val="005B04E0"/>
    <w:rsid w:val="005C6897"/>
    <w:rsid w:val="005D1340"/>
    <w:rsid w:val="005E448E"/>
    <w:rsid w:val="005E6652"/>
    <w:rsid w:val="005F364F"/>
    <w:rsid w:val="005F717C"/>
    <w:rsid w:val="00600B10"/>
    <w:rsid w:val="006031DC"/>
    <w:rsid w:val="006352C6"/>
    <w:rsid w:val="006423F0"/>
    <w:rsid w:val="00643A8C"/>
    <w:rsid w:val="00647180"/>
    <w:rsid w:val="00650E66"/>
    <w:rsid w:val="00657B12"/>
    <w:rsid w:val="0066009E"/>
    <w:rsid w:val="00665148"/>
    <w:rsid w:val="0067140B"/>
    <w:rsid w:val="0067461A"/>
    <w:rsid w:val="00693FC0"/>
    <w:rsid w:val="006A1B3B"/>
    <w:rsid w:val="006A2B08"/>
    <w:rsid w:val="006A3F2C"/>
    <w:rsid w:val="006A46B0"/>
    <w:rsid w:val="006A7A0C"/>
    <w:rsid w:val="006B0FCC"/>
    <w:rsid w:val="006C3B9A"/>
    <w:rsid w:val="006D18E8"/>
    <w:rsid w:val="006D1D24"/>
    <w:rsid w:val="006D4672"/>
    <w:rsid w:val="006D6187"/>
    <w:rsid w:val="006D777C"/>
    <w:rsid w:val="006E31AB"/>
    <w:rsid w:val="006F18D7"/>
    <w:rsid w:val="006F3D6D"/>
    <w:rsid w:val="006F7CF7"/>
    <w:rsid w:val="00700EB0"/>
    <w:rsid w:val="00704A90"/>
    <w:rsid w:val="00705612"/>
    <w:rsid w:val="00707805"/>
    <w:rsid w:val="00710AC4"/>
    <w:rsid w:val="0071152B"/>
    <w:rsid w:val="007211ED"/>
    <w:rsid w:val="007411EE"/>
    <w:rsid w:val="00751A35"/>
    <w:rsid w:val="00756826"/>
    <w:rsid w:val="00763CE4"/>
    <w:rsid w:val="007753DF"/>
    <w:rsid w:val="007823CA"/>
    <w:rsid w:val="00783BB9"/>
    <w:rsid w:val="0078488C"/>
    <w:rsid w:val="007A049A"/>
    <w:rsid w:val="007A585A"/>
    <w:rsid w:val="007B22F0"/>
    <w:rsid w:val="007B2390"/>
    <w:rsid w:val="007B2A98"/>
    <w:rsid w:val="007B4717"/>
    <w:rsid w:val="007B76DB"/>
    <w:rsid w:val="007B7B32"/>
    <w:rsid w:val="007C6E1D"/>
    <w:rsid w:val="007C7718"/>
    <w:rsid w:val="007D307F"/>
    <w:rsid w:val="007E6B72"/>
    <w:rsid w:val="007F021F"/>
    <w:rsid w:val="00801333"/>
    <w:rsid w:val="00801384"/>
    <w:rsid w:val="00812B5A"/>
    <w:rsid w:val="00826DCA"/>
    <w:rsid w:val="00832617"/>
    <w:rsid w:val="00832D37"/>
    <w:rsid w:val="00841BAC"/>
    <w:rsid w:val="00863230"/>
    <w:rsid w:val="00870E3A"/>
    <w:rsid w:val="0087216D"/>
    <w:rsid w:val="008775D1"/>
    <w:rsid w:val="008777D9"/>
    <w:rsid w:val="008902BA"/>
    <w:rsid w:val="00894894"/>
    <w:rsid w:val="00897839"/>
    <w:rsid w:val="008A2D99"/>
    <w:rsid w:val="008C7B94"/>
    <w:rsid w:val="008D2677"/>
    <w:rsid w:val="008D2D90"/>
    <w:rsid w:val="008E38D5"/>
    <w:rsid w:val="008F4CAC"/>
    <w:rsid w:val="008F4D77"/>
    <w:rsid w:val="008F5B2E"/>
    <w:rsid w:val="008F73B8"/>
    <w:rsid w:val="00901355"/>
    <w:rsid w:val="00902A5E"/>
    <w:rsid w:val="00912FE1"/>
    <w:rsid w:val="009138A1"/>
    <w:rsid w:val="0091431E"/>
    <w:rsid w:val="00935D54"/>
    <w:rsid w:val="00940980"/>
    <w:rsid w:val="00940B75"/>
    <w:rsid w:val="00946250"/>
    <w:rsid w:val="00946464"/>
    <w:rsid w:val="00947D65"/>
    <w:rsid w:val="00947E2F"/>
    <w:rsid w:val="009616B1"/>
    <w:rsid w:val="009635E3"/>
    <w:rsid w:val="00964CCE"/>
    <w:rsid w:val="00967FEB"/>
    <w:rsid w:val="00973A3C"/>
    <w:rsid w:val="0097613E"/>
    <w:rsid w:val="00983B74"/>
    <w:rsid w:val="009851CE"/>
    <w:rsid w:val="00990BAF"/>
    <w:rsid w:val="00992C08"/>
    <w:rsid w:val="009A5C36"/>
    <w:rsid w:val="009A6886"/>
    <w:rsid w:val="009B1898"/>
    <w:rsid w:val="009D4F79"/>
    <w:rsid w:val="009D5DFD"/>
    <w:rsid w:val="009E075A"/>
    <w:rsid w:val="009E4345"/>
    <w:rsid w:val="009E6F8E"/>
    <w:rsid w:val="009F13EE"/>
    <w:rsid w:val="009F764C"/>
    <w:rsid w:val="00A02C82"/>
    <w:rsid w:val="00A06F36"/>
    <w:rsid w:val="00A0729B"/>
    <w:rsid w:val="00A14B9B"/>
    <w:rsid w:val="00A22E7C"/>
    <w:rsid w:val="00A31236"/>
    <w:rsid w:val="00A331B7"/>
    <w:rsid w:val="00A340FC"/>
    <w:rsid w:val="00A5599F"/>
    <w:rsid w:val="00A618D1"/>
    <w:rsid w:val="00A71CC2"/>
    <w:rsid w:val="00A75E87"/>
    <w:rsid w:val="00A85097"/>
    <w:rsid w:val="00A853D7"/>
    <w:rsid w:val="00A940EF"/>
    <w:rsid w:val="00A9720C"/>
    <w:rsid w:val="00AA7C14"/>
    <w:rsid w:val="00AB03B2"/>
    <w:rsid w:val="00AB2FB0"/>
    <w:rsid w:val="00AB4E1D"/>
    <w:rsid w:val="00AB6310"/>
    <w:rsid w:val="00AB77D6"/>
    <w:rsid w:val="00AB7F02"/>
    <w:rsid w:val="00AC7F5D"/>
    <w:rsid w:val="00AD1CCA"/>
    <w:rsid w:val="00AD29FC"/>
    <w:rsid w:val="00AD3106"/>
    <w:rsid w:val="00AD71A0"/>
    <w:rsid w:val="00AE6F4A"/>
    <w:rsid w:val="00AE7ABA"/>
    <w:rsid w:val="00AF590E"/>
    <w:rsid w:val="00AF7287"/>
    <w:rsid w:val="00B04B1A"/>
    <w:rsid w:val="00B068E6"/>
    <w:rsid w:val="00B24043"/>
    <w:rsid w:val="00B31A3B"/>
    <w:rsid w:val="00B379CD"/>
    <w:rsid w:val="00B37E30"/>
    <w:rsid w:val="00B44E8C"/>
    <w:rsid w:val="00B462C9"/>
    <w:rsid w:val="00B47ED1"/>
    <w:rsid w:val="00B5194B"/>
    <w:rsid w:val="00B52FB0"/>
    <w:rsid w:val="00B721C0"/>
    <w:rsid w:val="00B75A3C"/>
    <w:rsid w:val="00B77DCB"/>
    <w:rsid w:val="00B82E52"/>
    <w:rsid w:val="00B86338"/>
    <w:rsid w:val="00B90C41"/>
    <w:rsid w:val="00BA36F5"/>
    <w:rsid w:val="00BB2123"/>
    <w:rsid w:val="00BB695C"/>
    <w:rsid w:val="00BC70CA"/>
    <w:rsid w:val="00BD4D70"/>
    <w:rsid w:val="00BE175F"/>
    <w:rsid w:val="00BE1DF1"/>
    <w:rsid w:val="00BE3D05"/>
    <w:rsid w:val="00BF5C37"/>
    <w:rsid w:val="00BF7105"/>
    <w:rsid w:val="00BF7DA3"/>
    <w:rsid w:val="00C02DC4"/>
    <w:rsid w:val="00C141ED"/>
    <w:rsid w:val="00C30412"/>
    <w:rsid w:val="00C3765E"/>
    <w:rsid w:val="00C4337A"/>
    <w:rsid w:val="00C45663"/>
    <w:rsid w:val="00C4636C"/>
    <w:rsid w:val="00C57BBF"/>
    <w:rsid w:val="00C731DF"/>
    <w:rsid w:val="00C76779"/>
    <w:rsid w:val="00C82DF4"/>
    <w:rsid w:val="00C87205"/>
    <w:rsid w:val="00C90E6B"/>
    <w:rsid w:val="00C936D9"/>
    <w:rsid w:val="00C9429E"/>
    <w:rsid w:val="00CB2C24"/>
    <w:rsid w:val="00CB2EA3"/>
    <w:rsid w:val="00CC25C3"/>
    <w:rsid w:val="00CC3155"/>
    <w:rsid w:val="00CC4642"/>
    <w:rsid w:val="00CE0B3E"/>
    <w:rsid w:val="00CE5FC0"/>
    <w:rsid w:val="00CF39AE"/>
    <w:rsid w:val="00CF5C69"/>
    <w:rsid w:val="00CF60D4"/>
    <w:rsid w:val="00D0149B"/>
    <w:rsid w:val="00D132AA"/>
    <w:rsid w:val="00D139E6"/>
    <w:rsid w:val="00D16429"/>
    <w:rsid w:val="00D21D2E"/>
    <w:rsid w:val="00D35DCD"/>
    <w:rsid w:val="00D5012B"/>
    <w:rsid w:val="00D511D9"/>
    <w:rsid w:val="00D552BB"/>
    <w:rsid w:val="00D61766"/>
    <w:rsid w:val="00D7100E"/>
    <w:rsid w:val="00D8349E"/>
    <w:rsid w:val="00D83AC3"/>
    <w:rsid w:val="00D920C2"/>
    <w:rsid w:val="00D9523D"/>
    <w:rsid w:val="00DA47EF"/>
    <w:rsid w:val="00DA6C57"/>
    <w:rsid w:val="00DA7496"/>
    <w:rsid w:val="00DB1D85"/>
    <w:rsid w:val="00DB25E8"/>
    <w:rsid w:val="00DC1E12"/>
    <w:rsid w:val="00DE04D8"/>
    <w:rsid w:val="00DE093D"/>
    <w:rsid w:val="00DF68D2"/>
    <w:rsid w:val="00E051BD"/>
    <w:rsid w:val="00E1113C"/>
    <w:rsid w:val="00E144A3"/>
    <w:rsid w:val="00E1696C"/>
    <w:rsid w:val="00E20E34"/>
    <w:rsid w:val="00E21AD9"/>
    <w:rsid w:val="00E25804"/>
    <w:rsid w:val="00E25A83"/>
    <w:rsid w:val="00E442A3"/>
    <w:rsid w:val="00E603C2"/>
    <w:rsid w:val="00E6102E"/>
    <w:rsid w:val="00E6146A"/>
    <w:rsid w:val="00E635CC"/>
    <w:rsid w:val="00E64259"/>
    <w:rsid w:val="00E70AA6"/>
    <w:rsid w:val="00E71229"/>
    <w:rsid w:val="00E730DA"/>
    <w:rsid w:val="00E77B82"/>
    <w:rsid w:val="00E818F9"/>
    <w:rsid w:val="00E928A3"/>
    <w:rsid w:val="00E92CC9"/>
    <w:rsid w:val="00E9368A"/>
    <w:rsid w:val="00E95355"/>
    <w:rsid w:val="00E95CCD"/>
    <w:rsid w:val="00EA18EE"/>
    <w:rsid w:val="00EA5FC3"/>
    <w:rsid w:val="00EB378B"/>
    <w:rsid w:val="00EC4017"/>
    <w:rsid w:val="00EC4067"/>
    <w:rsid w:val="00EC57A7"/>
    <w:rsid w:val="00ED4A1E"/>
    <w:rsid w:val="00ED7870"/>
    <w:rsid w:val="00EE2A71"/>
    <w:rsid w:val="00EE3B61"/>
    <w:rsid w:val="00EE795B"/>
    <w:rsid w:val="00EF3BA9"/>
    <w:rsid w:val="00F01A5D"/>
    <w:rsid w:val="00F058F6"/>
    <w:rsid w:val="00F06EF0"/>
    <w:rsid w:val="00F10FB9"/>
    <w:rsid w:val="00F32808"/>
    <w:rsid w:val="00F44032"/>
    <w:rsid w:val="00F531E3"/>
    <w:rsid w:val="00F56297"/>
    <w:rsid w:val="00F61B6D"/>
    <w:rsid w:val="00F62D7F"/>
    <w:rsid w:val="00F65D0F"/>
    <w:rsid w:val="00F67DFA"/>
    <w:rsid w:val="00F703E0"/>
    <w:rsid w:val="00F71775"/>
    <w:rsid w:val="00F81A2B"/>
    <w:rsid w:val="00F8357B"/>
    <w:rsid w:val="00F90E49"/>
    <w:rsid w:val="00F91F07"/>
    <w:rsid w:val="00FA5E10"/>
    <w:rsid w:val="00FA6349"/>
    <w:rsid w:val="00FA7D22"/>
    <w:rsid w:val="00FB5F5A"/>
    <w:rsid w:val="00FD323A"/>
    <w:rsid w:val="00FD49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EB378B"/>
    <w:rPr>
      <w:rFonts w:ascii="Calibri" w:eastAsiaTheme="minorHAnsi" w:hAnsi="Calibri"/>
      <w:sz w:val="22"/>
      <w:szCs w:val="22"/>
      <w:lang w:eastAsia="en-US"/>
    </w:rPr>
  </w:style>
  <w:style w:type="paragraph" w:styleId="Ttulo1">
    <w:name w:val="heading 1"/>
    <w:basedOn w:val="Normal"/>
    <w:next w:val="Normal"/>
    <w:qFormat/>
    <w:pPr>
      <w:keepNext/>
      <w:outlineLvl w:val="0"/>
    </w:pPr>
    <w:rPr>
      <w:rFonts w:ascii="Arial" w:eastAsia="Times New Roman" w:hAnsi="Arial" w:cs="Arial"/>
      <w:b/>
      <w:bCs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pPr>
      <w:jc w:val="center"/>
    </w:pPr>
    <w:rPr>
      <w:rFonts w:ascii="Arial" w:eastAsia="Times New Roman" w:hAnsi="Arial"/>
      <w:b/>
      <w:sz w:val="28"/>
      <w:szCs w:val="24"/>
      <w:u w:val="single"/>
      <w:lang w:val="es-ES" w:eastAsia="es-ES"/>
    </w:rPr>
  </w:style>
  <w:style w:type="paragraph" w:styleId="Textoindependiente2">
    <w:name w:val="Body Text 2"/>
    <w:basedOn w:val="Normal"/>
    <w:pPr>
      <w:jc w:val="center"/>
    </w:pPr>
    <w:rPr>
      <w:rFonts w:ascii="Arial" w:eastAsia="Times New Roman" w:hAnsi="Arial"/>
      <w:sz w:val="24"/>
      <w:szCs w:val="24"/>
      <w:lang w:val="es-ES" w:eastAsia="es-ES"/>
    </w:rPr>
  </w:style>
  <w:style w:type="paragraph" w:styleId="Textoindependiente3">
    <w:name w:val="Body Text 3"/>
    <w:basedOn w:val="Normal"/>
    <w:pPr>
      <w:jc w:val="both"/>
    </w:pPr>
    <w:rPr>
      <w:rFonts w:ascii="Arial" w:eastAsia="Times New Roman" w:hAnsi="Arial" w:cs="Arial"/>
      <w:sz w:val="24"/>
      <w:szCs w:val="24"/>
      <w:lang w:val="es-ES" w:eastAsia="es-ES"/>
    </w:rPr>
  </w:style>
  <w:style w:type="paragraph" w:styleId="Saludo">
    <w:name w:val="Salutation"/>
    <w:basedOn w:val="Normal"/>
    <w:next w:val="Normal"/>
    <w:rsid w:val="004A081E"/>
    <w:rPr>
      <w:rFonts w:ascii="Arial" w:eastAsia="Times New Roman" w:hAnsi="Arial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rsid w:val="00CC25C3"/>
    <w:rPr>
      <w:rFonts w:ascii="Tahoma" w:eastAsia="Times New Roman" w:hAnsi="Tahoma" w:cs="Tahoma"/>
      <w:sz w:val="16"/>
      <w:szCs w:val="16"/>
      <w:lang w:val="es-ES" w:eastAsia="es-ES"/>
    </w:rPr>
  </w:style>
  <w:style w:type="character" w:customStyle="1" w:styleId="TextodegloboCar">
    <w:name w:val="Texto de globo Car"/>
    <w:link w:val="Textodeglobo"/>
    <w:rsid w:val="00CC25C3"/>
    <w:rPr>
      <w:rFonts w:ascii="Tahoma" w:hAnsi="Tahoma" w:cs="Tahoma"/>
      <w:sz w:val="16"/>
      <w:szCs w:val="16"/>
      <w:lang w:val="es-ES" w:eastAsia="es-ES"/>
    </w:rPr>
  </w:style>
  <w:style w:type="table" w:styleId="Tablaconcuadrcula">
    <w:name w:val="Table Grid"/>
    <w:basedOn w:val="Tablanormal"/>
    <w:uiPriority w:val="59"/>
    <w:rsid w:val="00032B9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rsid w:val="007A585A"/>
    <w:pPr>
      <w:tabs>
        <w:tab w:val="center" w:pos="4419"/>
        <w:tab w:val="right" w:pos="8838"/>
      </w:tabs>
    </w:pPr>
    <w:rPr>
      <w:rFonts w:ascii="Arial" w:eastAsia="Times New Roman" w:hAnsi="Arial"/>
      <w:sz w:val="24"/>
      <w:szCs w:val="24"/>
      <w:lang w:val="es-ES" w:eastAsia="es-ES"/>
    </w:rPr>
  </w:style>
  <w:style w:type="character" w:customStyle="1" w:styleId="EncabezadoCar">
    <w:name w:val="Encabezado Car"/>
    <w:link w:val="Encabezado"/>
    <w:rsid w:val="007A585A"/>
    <w:rPr>
      <w:rFonts w:ascii="Arial" w:hAnsi="Arial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rsid w:val="007A585A"/>
    <w:pPr>
      <w:tabs>
        <w:tab w:val="center" w:pos="4419"/>
        <w:tab w:val="right" w:pos="8838"/>
      </w:tabs>
    </w:pPr>
    <w:rPr>
      <w:rFonts w:ascii="Arial" w:eastAsia="Times New Roman" w:hAnsi="Arial"/>
      <w:sz w:val="24"/>
      <w:szCs w:val="24"/>
      <w:lang w:val="es-ES" w:eastAsia="es-ES"/>
    </w:rPr>
  </w:style>
  <w:style w:type="character" w:customStyle="1" w:styleId="PiedepginaCar">
    <w:name w:val="Pie de página Car"/>
    <w:link w:val="Piedepgina"/>
    <w:rsid w:val="007A585A"/>
    <w:rPr>
      <w:rFonts w:ascii="Arial" w:hAnsi="Arial"/>
      <w:sz w:val="24"/>
      <w:szCs w:val="24"/>
      <w:lang w:val="es-ES" w:eastAsia="es-ES"/>
    </w:rPr>
  </w:style>
  <w:style w:type="character" w:styleId="Hipervnculo">
    <w:name w:val="Hyperlink"/>
    <w:rsid w:val="00FA7D22"/>
    <w:rPr>
      <w:color w:val="0563C1"/>
      <w:u w:val="single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947E2F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902A5E"/>
    <w:pPr>
      <w:ind w:left="720"/>
      <w:contextualSpacing/>
    </w:pPr>
    <w:rPr>
      <w:rFonts w:ascii="Arial" w:eastAsia="Times New Roman" w:hAnsi="Arial"/>
      <w:sz w:val="24"/>
      <w:szCs w:val="24"/>
      <w:lang w:val="es-ES" w:eastAsia="es-ES"/>
    </w:rPr>
  </w:style>
  <w:style w:type="paragraph" w:customStyle="1" w:styleId="TableContents">
    <w:name w:val="Table Contents"/>
    <w:basedOn w:val="Normal"/>
    <w:rsid w:val="00710AC4"/>
    <w:pPr>
      <w:widowControl w:val="0"/>
      <w:suppressLineNumbers/>
      <w:suppressAutoHyphens/>
      <w:autoSpaceDN w:val="0"/>
      <w:textAlignment w:val="baseline"/>
    </w:pPr>
    <w:rPr>
      <w:rFonts w:ascii="Times New Roman" w:eastAsia="Arial Unicode MS" w:hAnsi="Times New Roman" w:cs="Tahoma"/>
      <w:kern w:val="3"/>
      <w:sz w:val="24"/>
      <w:szCs w:val="24"/>
      <w:lang w:eastAsia="es-MX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EB378B"/>
    <w:rPr>
      <w:rFonts w:ascii="Calibri" w:eastAsiaTheme="minorHAnsi" w:hAnsi="Calibri"/>
      <w:sz w:val="22"/>
      <w:szCs w:val="22"/>
      <w:lang w:eastAsia="en-US"/>
    </w:rPr>
  </w:style>
  <w:style w:type="paragraph" w:styleId="Ttulo1">
    <w:name w:val="heading 1"/>
    <w:basedOn w:val="Normal"/>
    <w:next w:val="Normal"/>
    <w:qFormat/>
    <w:pPr>
      <w:keepNext/>
      <w:outlineLvl w:val="0"/>
    </w:pPr>
    <w:rPr>
      <w:rFonts w:ascii="Arial" w:eastAsia="Times New Roman" w:hAnsi="Arial" w:cs="Arial"/>
      <w:b/>
      <w:bCs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pPr>
      <w:jc w:val="center"/>
    </w:pPr>
    <w:rPr>
      <w:rFonts w:ascii="Arial" w:eastAsia="Times New Roman" w:hAnsi="Arial"/>
      <w:b/>
      <w:sz w:val="28"/>
      <w:szCs w:val="24"/>
      <w:u w:val="single"/>
      <w:lang w:val="es-ES" w:eastAsia="es-ES"/>
    </w:rPr>
  </w:style>
  <w:style w:type="paragraph" w:styleId="Textoindependiente2">
    <w:name w:val="Body Text 2"/>
    <w:basedOn w:val="Normal"/>
    <w:pPr>
      <w:jc w:val="center"/>
    </w:pPr>
    <w:rPr>
      <w:rFonts w:ascii="Arial" w:eastAsia="Times New Roman" w:hAnsi="Arial"/>
      <w:sz w:val="24"/>
      <w:szCs w:val="24"/>
      <w:lang w:val="es-ES" w:eastAsia="es-ES"/>
    </w:rPr>
  </w:style>
  <w:style w:type="paragraph" w:styleId="Textoindependiente3">
    <w:name w:val="Body Text 3"/>
    <w:basedOn w:val="Normal"/>
    <w:pPr>
      <w:jc w:val="both"/>
    </w:pPr>
    <w:rPr>
      <w:rFonts w:ascii="Arial" w:eastAsia="Times New Roman" w:hAnsi="Arial" w:cs="Arial"/>
      <w:sz w:val="24"/>
      <w:szCs w:val="24"/>
      <w:lang w:val="es-ES" w:eastAsia="es-ES"/>
    </w:rPr>
  </w:style>
  <w:style w:type="paragraph" w:styleId="Saludo">
    <w:name w:val="Salutation"/>
    <w:basedOn w:val="Normal"/>
    <w:next w:val="Normal"/>
    <w:rsid w:val="004A081E"/>
    <w:rPr>
      <w:rFonts w:ascii="Arial" w:eastAsia="Times New Roman" w:hAnsi="Arial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rsid w:val="00CC25C3"/>
    <w:rPr>
      <w:rFonts w:ascii="Tahoma" w:eastAsia="Times New Roman" w:hAnsi="Tahoma" w:cs="Tahoma"/>
      <w:sz w:val="16"/>
      <w:szCs w:val="16"/>
      <w:lang w:val="es-ES" w:eastAsia="es-ES"/>
    </w:rPr>
  </w:style>
  <w:style w:type="character" w:customStyle="1" w:styleId="TextodegloboCar">
    <w:name w:val="Texto de globo Car"/>
    <w:link w:val="Textodeglobo"/>
    <w:rsid w:val="00CC25C3"/>
    <w:rPr>
      <w:rFonts w:ascii="Tahoma" w:hAnsi="Tahoma" w:cs="Tahoma"/>
      <w:sz w:val="16"/>
      <w:szCs w:val="16"/>
      <w:lang w:val="es-ES" w:eastAsia="es-ES"/>
    </w:rPr>
  </w:style>
  <w:style w:type="table" w:styleId="Tablaconcuadrcula">
    <w:name w:val="Table Grid"/>
    <w:basedOn w:val="Tablanormal"/>
    <w:uiPriority w:val="59"/>
    <w:rsid w:val="00032B9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rsid w:val="007A585A"/>
    <w:pPr>
      <w:tabs>
        <w:tab w:val="center" w:pos="4419"/>
        <w:tab w:val="right" w:pos="8838"/>
      </w:tabs>
    </w:pPr>
    <w:rPr>
      <w:rFonts w:ascii="Arial" w:eastAsia="Times New Roman" w:hAnsi="Arial"/>
      <w:sz w:val="24"/>
      <w:szCs w:val="24"/>
      <w:lang w:val="es-ES" w:eastAsia="es-ES"/>
    </w:rPr>
  </w:style>
  <w:style w:type="character" w:customStyle="1" w:styleId="EncabezadoCar">
    <w:name w:val="Encabezado Car"/>
    <w:link w:val="Encabezado"/>
    <w:rsid w:val="007A585A"/>
    <w:rPr>
      <w:rFonts w:ascii="Arial" w:hAnsi="Arial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rsid w:val="007A585A"/>
    <w:pPr>
      <w:tabs>
        <w:tab w:val="center" w:pos="4419"/>
        <w:tab w:val="right" w:pos="8838"/>
      </w:tabs>
    </w:pPr>
    <w:rPr>
      <w:rFonts w:ascii="Arial" w:eastAsia="Times New Roman" w:hAnsi="Arial"/>
      <w:sz w:val="24"/>
      <w:szCs w:val="24"/>
      <w:lang w:val="es-ES" w:eastAsia="es-ES"/>
    </w:rPr>
  </w:style>
  <w:style w:type="character" w:customStyle="1" w:styleId="PiedepginaCar">
    <w:name w:val="Pie de página Car"/>
    <w:link w:val="Piedepgina"/>
    <w:rsid w:val="007A585A"/>
    <w:rPr>
      <w:rFonts w:ascii="Arial" w:hAnsi="Arial"/>
      <w:sz w:val="24"/>
      <w:szCs w:val="24"/>
      <w:lang w:val="es-ES" w:eastAsia="es-ES"/>
    </w:rPr>
  </w:style>
  <w:style w:type="character" w:styleId="Hipervnculo">
    <w:name w:val="Hyperlink"/>
    <w:rsid w:val="00FA7D22"/>
    <w:rPr>
      <w:color w:val="0563C1"/>
      <w:u w:val="single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947E2F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902A5E"/>
    <w:pPr>
      <w:ind w:left="720"/>
      <w:contextualSpacing/>
    </w:pPr>
    <w:rPr>
      <w:rFonts w:ascii="Arial" w:eastAsia="Times New Roman" w:hAnsi="Arial"/>
      <w:sz w:val="24"/>
      <w:szCs w:val="24"/>
      <w:lang w:val="es-ES" w:eastAsia="es-ES"/>
    </w:rPr>
  </w:style>
  <w:style w:type="paragraph" w:customStyle="1" w:styleId="TableContents">
    <w:name w:val="Table Contents"/>
    <w:basedOn w:val="Normal"/>
    <w:rsid w:val="00710AC4"/>
    <w:pPr>
      <w:widowControl w:val="0"/>
      <w:suppressLineNumbers/>
      <w:suppressAutoHyphens/>
      <w:autoSpaceDN w:val="0"/>
      <w:textAlignment w:val="baseline"/>
    </w:pPr>
    <w:rPr>
      <w:rFonts w:ascii="Times New Roman" w:eastAsia="Arial Unicode MS" w:hAnsi="Times New Roman" w:cs="Tahoma"/>
      <w:kern w:val="3"/>
      <w:sz w:val="24"/>
      <w:szCs w:val="24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67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0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9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ergio.romerol\AppData\Local\Microsoft\Windows\Temporary%20Internet%20Files\Content.Outlook\OS5BCYDQ\Oficios(2014).dot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A5756E-E1DE-453A-A2CD-11167601A4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Oficios(2014)</Template>
  <TotalTime>0</TotalTime>
  <Pages>7</Pages>
  <Words>88</Words>
  <Characters>484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IMSS</Company>
  <LinksUpToDate>false</LinksUpToDate>
  <CharactersWithSpaces>571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Ramón de Jesús Santos Díaz</dc:creator>
  <cp:lastModifiedBy>Sergio Jesus Romero Lopez</cp:lastModifiedBy>
  <cp:revision>2</cp:revision>
  <cp:lastPrinted>2017-11-17T22:28:00Z</cp:lastPrinted>
  <dcterms:created xsi:type="dcterms:W3CDTF">2017-11-17T22:44:00Z</dcterms:created>
  <dcterms:modified xsi:type="dcterms:W3CDTF">2017-11-17T22:44:00Z</dcterms:modified>
</cp:coreProperties>
</file>