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663" w:rsidRDefault="00C45663" w:rsidP="004B345B"/>
    <w:p w:rsidR="004B345B" w:rsidRDefault="000D7FD2" w:rsidP="004B345B">
      <w:r>
        <w:t>UMF23</w:t>
      </w:r>
      <w:r w:rsidR="003E3914">
        <w:t>, BAÑOS PÚBLICOS LADO PONIENTE PLANTA BAJA</w:t>
      </w:r>
    </w:p>
    <w:p w:rsidR="004B345B" w:rsidRDefault="004B345B" w:rsidP="004B345B"/>
    <w:p w:rsidR="004B345B" w:rsidRDefault="004B345B" w:rsidP="004B345B"/>
    <w:p w:rsidR="004B345B" w:rsidRDefault="007626EB" w:rsidP="007626EB">
      <w:pPr>
        <w:ind w:right="-234"/>
      </w:pPr>
      <w:r w:rsidRPr="007626EB">
        <w:drawing>
          <wp:inline distT="0" distB="0" distL="0" distR="0">
            <wp:extent cx="2652395" cy="3480636"/>
            <wp:effectExtent l="19050" t="0" r="0" b="0"/>
            <wp:docPr id="160" name="Imagen 160" descr="C:\Users\Javier\AppData\Local\Microsoft\Windows\INetCache\Content.Word\IMG_20170912_2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Javier\AppData\Local\Microsoft\Windows\INetCache\Content.Word\IMG_20170912_205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48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</w:t>
      </w:r>
      <w:r w:rsidR="00460BAF">
        <w:rPr>
          <w:noProof/>
          <w:lang w:eastAsia="es-MX"/>
        </w:rPr>
        <w:drawing>
          <wp:inline distT="0" distB="0" distL="0" distR="0">
            <wp:extent cx="2797308" cy="3517780"/>
            <wp:effectExtent l="19050" t="0" r="3042" b="0"/>
            <wp:docPr id="5" name="Imagen 2" descr="G:\FOTOS ZUMA 2\IMG-20171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 ZUMA 2\IMG-20171119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08" cy="35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5B" w:rsidRDefault="004B345B" w:rsidP="004B345B"/>
    <w:p w:rsidR="004B345B" w:rsidRDefault="004B345B" w:rsidP="004B345B">
      <w:pPr>
        <w:tabs>
          <w:tab w:val="left" w:pos="1407"/>
        </w:tabs>
        <w:jc w:val="center"/>
      </w:pPr>
      <w:bookmarkStart w:id="0" w:name="_GoBack"/>
      <w:bookmarkEnd w:id="0"/>
    </w:p>
    <w:p w:rsidR="007626EB" w:rsidRDefault="00460BAF" w:rsidP="00460BAF">
      <w:pPr>
        <w:tabs>
          <w:tab w:val="left" w:pos="1407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2602242" cy="3285461"/>
            <wp:effectExtent l="19050" t="0" r="7608" b="0"/>
            <wp:docPr id="4" name="Imagen 1" descr="G:\FOTOS ZUMA 2\IMG-201711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 ZUMA 2\IMG-20171119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87" cy="32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  <w:r>
        <w:t>BAÑOS PÚBLICOS</w:t>
      </w:r>
      <w:r w:rsidR="003E3914">
        <w:t xml:space="preserve"> </w:t>
      </w:r>
      <w:r w:rsidR="00460BAF">
        <w:t>LADO PONIENTE</w:t>
      </w:r>
      <w:r>
        <w:t xml:space="preserve"> PLANTA BAJA</w:t>
      </w: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7626EB" w:rsidRDefault="007626EB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</w:p>
    <w:p w:rsidR="003E3914" w:rsidRDefault="003E3914" w:rsidP="004B345B">
      <w:pPr>
        <w:tabs>
          <w:tab w:val="left" w:pos="1407"/>
        </w:tabs>
        <w:jc w:val="center"/>
      </w:pPr>
    </w:p>
    <w:p w:rsidR="003B3088" w:rsidRDefault="003B3088" w:rsidP="004B345B">
      <w:pPr>
        <w:tabs>
          <w:tab w:val="left" w:pos="1407"/>
        </w:tabs>
        <w:jc w:val="center"/>
      </w:pPr>
      <w:r>
        <w:lastRenderedPageBreak/>
        <w:t>UMF 23</w:t>
      </w:r>
      <w:r w:rsidR="003E3914">
        <w:t>, CONSULTORIOS DE ESTOMATOLOGIA 1,2 Y 3.</w:t>
      </w:r>
    </w:p>
    <w:p w:rsidR="003B3088" w:rsidRDefault="003B3088" w:rsidP="004B345B">
      <w:pPr>
        <w:tabs>
          <w:tab w:val="left" w:pos="1407"/>
        </w:tabs>
        <w:jc w:val="center"/>
      </w:pPr>
    </w:p>
    <w:p w:rsidR="003B3088" w:rsidRDefault="003B3088" w:rsidP="003B3088">
      <w:pPr>
        <w:tabs>
          <w:tab w:val="left" w:pos="1407"/>
        </w:tabs>
        <w:jc w:val="both"/>
      </w:pPr>
      <w:r w:rsidRPr="003B3088">
        <w:drawing>
          <wp:inline distT="0" distB="0" distL="0" distR="0">
            <wp:extent cx="2781300" cy="3709292"/>
            <wp:effectExtent l="19050" t="0" r="0" b="0"/>
            <wp:docPr id="52" name="Imagen 52" descr="C:\Users\Javier\AppData\Local\Microsoft\Windows\INetCache\Content.Word\IMG_20170912_1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vier\AppData\Local\Microsoft\Windows\INetCache\Content.Word\IMG_20170912_191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B3088">
        <w:drawing>
          <wp:inline distT="0" distB="0" distL="0" distR="0">
            <wp:extent cx="2642553" cy="3714750"/>
            <wp:effectExtent l="19050" t="0" r="5397" b="0"/>
            <wp:docPr id="55" name="Imagen 55" descr="C:\Users\Javier\AppData\Local\Microsoft\Windows\INetCache\Content.Word\IMG_20170912_1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vier\AppData\Local\Microsoft\Windows\INetCache\Content.Word\IMG_20170912_19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39" cy="37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88" w:rsidRDefault="003B3088" w:rsidP="003B3088">
      <w:pPr>
        <w:tabs>
          <w:tab w:val="left" w:pos="1407"/>
        </w:tabs>
        <w:jc w:val="both"/>
      </w:pPr>
    </w:p>
    <w:p w:rsidR="003B3088" w:rsidRDefault="003B3088" w:rsidP="003B3088">
      <w:pPr>
        <w:tabs>
          <w:tab w:val="left" w:pos="1407"/>
        </w:tabs>
        <w:jc w:val="both"/>
      </w:pPr>
    </w:p>
    <w:p w:rsidR="003B3088" w:rsidRDefault="003B3088" w:rsidP="003B3088">
      <w:pPr>
        <w:tabs>
          <w:tab w:val="left" w:pos="1407"/>
        </w:tabs>
        <w:jc w:val="both"/>
      </w:pPr>
      <w:r w:rsidRPr="003B3088">
        <w:drawing>
          <wp:inline distT="0" distB="0" distL="0" distR="0">
            <wp:extent cx="2777313" cy="3703976"/>
            <wp:effectExtent l="19050" t="0" r="3987" b="0"/>
            <wp:docPr id="58" name="Imagen 58" descr="C:\Users\Javier\AppData\Local\Microsoft\Windows\INetCache\Content.Word\IMG_20170912_1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vier\AppData\Local\Microsoft\Windows\INetCache\Content.Word\IMG_20170912_191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14" cy="371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B3088">
        <w:drawing>
          <wp:inline distT="0" distB="0" distL="0" distR="0">
            <wp:extent cx="2612745" cy="3704969"/>
            <wp:effectExtent l="19050" t="0" r="0" b="0"/>
            <wp:docPr id="61" name="Imagen 61" descr="C:\Users\Javier\AppData\Local\Microsoft\Windows\INetCache\Content.Word\IMG_20170912_1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vier\AppData\Local\Microsoft\Windows\INetCache\Content.Word\IMG_20170912_191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90" cy="37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25706B" w:rsidRDefault="0025706B" w:rsidP="0025706B">
      <w:pPr>
        <w:tabs>
          <w:tab w:val="left" w:pos="1407"/>
        </w:tabs>
      </w:pPr>
    </w:p>
    <w:p w:rsidR="008C2F98" w:rsidRDefault="008C2F98" w:rsidP="008C2F98">
      <w:pPr>
        <w:tabs>
          <w:tab w:val="left" w:pos="1407"/>
        </w:tabs>
        <w:jc w:val="center"/>
      </w:pPr>
      <w:r>
        <w:lastRenderedPageBreak/>
        <w:t>UMF 23, CONSULTORIOS DE ESTOMATOLOGIA 1,2 Y 3.</w:t>
      </w:r>
    </w:p>
    <w:p w:rsidR="00D052C2" w:rsidRDefault="003E3914" w:rsidP="008C2F98">
      <w:pPr>
        <w:tabs>
          <w:tab w:val="left" w:pos="1407"/>
        </w:tabs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859790</wp:posOffset>
            </wp:positionV>
            <wp:extent cx="3862070" cy="2827020"/>
            <wp:effectExtent l="0" t="514350" r="0" b="506730"/>
            <wp:wrapSquare wrapText="bothSides"/>
            <wp:docPr id="9" name="Imagen 3" descr="C:\Users\Javier\Documents\FOTOS ZUMA\100SSCAM\SDC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er\Documents\FOTOS ZUMA\100SSCAM\SDC1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07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4249420</wp:posOffset>
            </wp:positionV>
            <wp:extent cx="2903220" cy="3862070"/>
            <wp:effectExtent l="19050" t="0" r="0" b="0"/>
            <wp:wrapSquare wrapText="bothSides"/>
            <wp:docPr id="12" name="Imagen 6" descr="C:\Users\Javier\Documents\FOTOS ZUMA\100SSCAM\SDC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vier\Documents\FOTOS ZUMA\100SSCAM\SDC1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F98">
        <w:t>AVANCE 50%</w:t>
      </w:r>
    </w:p>
    <w:p w:rsidR="008C2F98" w:rsidRDefault="008B4232" w:rsidP="008C2F98">
      <w:pPr>
        <w:tabs>
          <w:tab w:val="left" w:pos="1407"/>
        </w:tabs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714375</wp:posOffset>
            </wp:positionV>
            <wp:extent cx="3925570" cy="2682240"/>
            <wp:effectExtent l="0" t="628650" r="0" b="594360"/>
            <wp:wrapSquare wrapText="bothSides"/>
            <wp:docPr id="11" name="Imagen 5" descr="C:\Users\Javier\Documents\FOTOS ZUMA\100SSCAM\SDC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er\Documents\FOTOS ZUMA\100SSCAM\SDC1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57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4663440</wp:posOffset>
            </wp:positionV>
            <wp:extent cx="3846195" cy="2694940"/>
            <wp:effectExtent l="0" t="571500" r="0" b="562610"/>
            <wp:wrapSquare wrapText="bothSides"/>
            <wp:docPr id="14" name="Imagen 8" descr="C:\Users\Javier\Documents\FOTOS ZUMA\100SSCAM\SDC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er\Documents\FOTOS ZUMA\100SSCAM\SDC1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19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F98" w:rsidRDefault="008C2F98" w:rsidP="008C2F98">
      <w:pPr>
        <w:tabs>
          <w:tab w:val="left" w:pos="1407"/>
        </w:tabs>
        <w:jc w:val="center"/>
      </w:pPr>
      <w:r>
        <w:lastRenderedPageBreak/>
        <w:t>UMF 23, CONSULTORIOS DE ESTOMATOLOGIA 1,2 Y 3.</w:t>
      </w:r>
    </w:p>
    <w:p w:rsidR="008C2F98" w:rsidRDefault="00EE5ADB" w:rsidP="008C2F98">
      <w:pPr>
        <w:tabs>
          <w:tab w:val="left" w:pos="1407"/>
        </w:tabs>
        <w:jc w:val="center"/>
      </w:pPr>
      <w:r>
        <w:t>AVANCE 100</w:t>
      </w:r>
      <w:r w:rsidR="008C2F98">
        <w:t>%</w:t>
      </w:r>
    </w:p>
    <w:p w:rsidR="00B76042" w:rsidRDefault="003E391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2617076" cy="3795964"/>
            <wp:effectExtent l="19050" t="0" r="0" b="0"/>
            <wp:docPr id="15" name="Imagen 9" descr="C:\Users\Javier\Documents\FOTOS ZUMA\100SSCAM\SDC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vier\Documents\FOTOS ZUMA\100SSCAM\SDC1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17" cy="3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042">
        <w:rPr>
          <w:noProof/>
          <w:lang w:eastAsia="es-MX"/>
        </w:rPr>
        <w:t xml:space="preserve">        </w:t>
      </w:r>
      <w:r w:rsidR="00B76042">
        <w:rPr>
          <w:noProof/>
          <w:lang w:eastAsia="es-MX"/>
        </w:rPr>
        <w:drawing>
          <wp:inline distT="0" distB="0" distL="0" distR="0">
            <wp:extent cx="2498353" cy="4020207"/>
            <wp:effectExtent l="19050" t="0" r="0" b="0"/>
            <wp:docPr id="17" name="Imagen 11" descr="C:\Users\Javier\Documents\FOTOS ZUMA\100SSCAM\SDC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vier\Documents\FOTOS ZUMA\100SSCAM\SDC1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53" cy="403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42" w:rsidRDefault="008C2F98">
      <w:pPr>
        <w:rPr>
          <w:noProof/>
          <w:lang w:eastAsia="es-MX"/>
        </w:rPr>
      </w:pPr>
      <w:r>
        <w:rPr>
          <w:noProof/>
          <w:lang w:eastAsia="es-MX"/>
        </w:rPr>
        <w:t xml:space="preserve">   </w:t>
      </w:r>
    </w:p>
    <w:p w:rsidR="008C2F98" w:rsidRDefault="00EE5ADB" w:rsidP="008C2F98">
      <w:pPr>
        <w:jc w:val="both"/>
      </w:pPr>
      <w:r>
        <w:rPr>
          <w:noProof/>
          <w:lang w:eastAsia="es-MX"/>
        </w:rPr>
        <w:drawing>
          <wp:inline distT="0" distB="0" distL="0" distR="0">
            <wp:extent cx="2818743" cy="3837954"/>
            <wp:effectExtent l="19050" t="0" r="657" b="0"/>
            <wp:docPr id="27" name="Imagen 12" descr="C:\Users\Javier\Documents\FOTOS ZUMA\100SSCAM\SDC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vier\Documents\FOTOS ZUMA\100SSCAM\SDC1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49" cy="384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98" w:rsidRDefault="008C2F98" w:rsidP="008C2F98">
      <w:pPr>
        <w:jc w:val="both"/>
      </w:pPr>
    </w:p>
    <w:p w:rsidR="00D052C2" w:rsidRPr="00C97D79" w:rsidRDefault="00B76042" w:rsidP="008C2F98">
      <w:pPr>
        <w:jc w:val="center"/>
        <w:rPr>
          <w:b/>
          <w:u w:val="single"/>
        </w:rPr>
      </w:pPr>
      <w:r w:rsidRPr="00C97D79">
        <w:rPr>
          <w:b/>
          <w:u w:val="single"/>
        </w:rPr>
        <w:t>UMF 23, CONSULTORIOS 12-16</w:t>
      </w:r>
    </w:p>
    <w:p w:rsidR="00C97D79" w:rsidRDefault="00C97D79">
      <w:r w:rsidRPr="00C97D79">
        <w:drawing>
          <wp:inline distT="0" distB="0" distL="0" distR="0">
            <wp:extent cx="2645322" cy="3736428"/>
            <wp:effectExtent l="19050" t="0" r="2628" b="0"/>
            <wp:docPr id="19" name="Imagen 118" descr="C:\Users\Javier\AppData\Local\Microsoft\Windows\INetCache\Content.Word\IMG_20170912_20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avier\AppData\Local\Microsoft\Windows\INetCache\Content.Word\IMG_20170912_201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1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C97D79">
        <w:drawing>
          <wp:inline distT="0" distB="0" distL="0" distR="0">
            <wp:extent cx="2529757" cy="3736427"/>
            <wp:effectExtent l="19050" t="0" r="3893" b="0"/>
            <wp:docPr id="121" name="Imagen 121" descr="C:\Users\Javier\AppData\Local\Microsoft\Windows\INetCache\Content.Word\IMG_20170912_2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Javier\AppData\Local\Microsoft\Windows\INetCache\Content.Word\IMG_20170912_201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50" cy="374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D79" w:rsidRDefault="00C97D79" w:rsidP="00D052C2">
      <w:pPr>
        <w:tabs>
          <w:tab w:val="left" w:pos="1407"/>
        </w:tabs>
        <w:jc w:val="both"/>
      </w:pPr>
    </w:p>
    <w:p w:rsidR="008C2F98" w:rsidRDefault="00C97D79" w:rsidP="00D052C2">
      <w:pPr>
        <w:tabs>
          <w:tab w:val="left" w:pos="1407"/>
        </w:tabs>
        <w:jc w:val="both"/>
        <w:rPr>
          <w:noProof/>
          <w:lang w:eastAsia="es-MX"/>
        </w:rPr>
      </w:pPr>
      <w:r w:rsidRPr="00C97D79">
        <w:drawing>
          <wp:inline distT="0" distB="0" distL="0" distR="0">
            <wp:extent cx="2611251" cy="3972910"/>
            <wp:effectExtent l="19050" t="0" r="0" b="0"/>
            <wp:docPr id="130" name="Imagen 130" descr="C:\Users\Javier\AppData\Local\Microsoft\Windows\INetCache\Content.Word\IMG_20170912_2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Javier\AppData\Local\Microsoft\Windows\INetCache\Content.Word\IMG_20170912_2025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24" cy="396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</w:t>
      </w:r>
    </w:p>
    <w:p w:rsidR="00EE5ADB" w:rsidRDefault="00EE5ADB" w:rsidP="00EE5ADB">
      <w:pPr>
        <w:jc w:val="center"/>
        <w:rPr>
          <w:b/>
        </w:rPr>
      </w:pPr>
      <w:r w:rsidRPr="00EE5ADB">
        <w:rPr>
          <w:b/>
        </w:rPr>
        <w:lastRenderedPageBreak/>
        <w:t>UMF 23, CONSULTORIOS 12-16</w:t>
      </w:r>
    </w:p>
    <w:p w:rsidR="008B4232" w:rsidRDefault="00AC7273" w:rsidP="00EE5ADB">
      <w:pPr>
        <w:jc w:val="center"/>
        <w:rPr>
          <w:b/>
        </w:rPr>
      </w:pPr>
      <w:r>
        <w:rPr>
          <w:b/>
        </w:rPr>
        <w:t>AVANCE 25</w:t>
      </w:r>
      <w:r w:rsidR="008B4232">
        <w:rPr>
          <w:b/>
        </w:rPr>
        <w:t>%</w:t>
      </w:r>
    </w:p>
    <w:p w:rsidR="008B4232" w:rsidRDefault="008B4232" w:rsidP="008B4232">
      <w:pPr>
        <w:jc w:val="both"/>
        <w:rPr>
          <w:noProof/>
          <w:lang w:eastAsia="es-MX"/>
        </w:rPr>
      </w:pPr>
    </w:p>
    <w:p w:rsidR="00EE5ADB" w:rsidRDefault="008B4232" w:rsidP="008B4232">
      <w:pPr>
        <w:tabs>
          <w:tab w:val="left" w:pos="4536"/>
        </w:tabs>
        <w:jc w:val="both"/>
        <w:rPr>
          <w:b/>
        </w:rPr>
      </w:pPr>
      <w:r>
        <w:rPr>
          <w:noProof/>
          <w:lang w:eastAsia="es-MX"/>
        </w:rPr>
        <w:drawing>
          <wp:inline distT="0" distB="0" distL="0" distR="0">
            <wp:extent cx="2637702" cy="3499945"/>
            <wp:effectExtent l="19050" t="0" r="0" b="0"/>
            <wp:docPr id="31" name="Imagen 13" descr="C:\Users\Javier\Documents\FOTOS ZUMA\100SSCAM\SDC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vier\Documents\FOTOS ZUMA\100SSCAM\SDC1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22" cy="351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 w:rsidRPr="008B4232">
        <w:rPr>
          <w:b/>
        </w:rPr>
        <w:drawing>
          <wp:inline distT="0" distB="0" distL="0" distR="0">
            <wp:extent cx="2503433" cy="3499945"/>
            <wp:effectExtent l="19050" t="0" r="0" b="0"/>
            <wp:docPr id="33" name="Imagen 14" descr="C:\Users\Javier\Documents\FOTOS ZUMA\100SSCAM\SDC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vier\Documents\FOTOS ZUMA\100SSCAM\SDC1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42" cy="349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DB" w:rsidRDefault="00EE5ADB" w:rsidP="00D052C2">
      <w:pPr>
        <w:tabs>
          <w:tab w:val="left" w:pos="1407"/>
        </w:tabs>
        <w:jc w:val="both"/>
        <w:rPr>
          <w:noProof/>
          <w:lang w:eastAsia="es-MX"/>
        </w:rPr>
      </w:pPr>
    </w:p>
    <w:p w:rsidR="00AC7273" w:rsidRDefault="00AC7273" w:rsidP="00AC7273">
      <w:pPr>
        <w:jc w:val="center"/>
        <w:rPr>
          <w:b/>
        </w:rPr>
      </w:pPr>
      <w:r w:rsidRPr="00EE5ADB">
        <w:rPr>
          <w:b/>
        </w:rPr>
        <w:t>UMF 23, CONSULTORIOS 12-16</w:t>
      </w:r>
    </w:p>
    <w:p w:rsidR="00AC7273" w:rsidRDefault="00AC7273" w:rsidP="00AC7273">
      <w:pPr>
        <w:jc w:val="center"/>
        <w:rPr>
          <w:b/>
        </w:rPr>
      </w:pPr>
      <w:r>
        <w:rPr>
          <w:b/>
        </w:rPr>
        <w:t>AVANCE 50%</w:t>
      </w:r>
    </w:p>
    <w:p w:rsidR="00AC7273" w:rsidRDefault="00AC7273" w:rsidP="00D052C2">
      <w:pPr>
        <w:tabs>
          <w:tab w:val="left" w:pos="1407"/>
        </w:tabs>
        <w:jc w:val="both"/>
        <w:rPr>
          <w:noProof/>
          <w:lang w:eastAsia="es-MX"/>
        </w:rPr>
      </w:pPr>
    </w:p>
    <w:p w:rsidR="00AC7273" w:rsidRDefault="00AC7273" w:rsidP="00AC7273">
      <w:pPr>
        <w:tabs>
          <w:tab w:val="left" w:pos="1407"/>
        </w:tabs>
        <w:ind w:right="49"/>
        <w:jc w:val="both"/>
        <w:rPr>
          <w:noProof/>
          <w:lang w:eastAsia="es-MX"/>
        </w:rPr>
      </w:pPr>
      <w:r w:rsidRPr="00AC7273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s-MX"/>
        </w:rPr>
        <w:t xml:space="preserve"> </w:t>
      </w:r>
      <w:r w:rsidR="00B63669">
        <w:rPr>
          <w:noProof/>
          <w:lang w:eastAsia="es-MX"/>
        </w:rPr>
        <w:drawing>
          <wp:inline distT="0" distB="0" distL="0" distR="0">
            <wp:extent cx="2487667" cy="3405352"/>
            <wp:effectExtent l="19050" t="0" r="7883" b="0"/>
            <wp:docPr id="37" name="Imagen 15" descr="G:\FOTOS ZUMA\100SSCAM\SDC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OTOS ZUMA\100SSCAM\SDC10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67" cy="34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</w:t>
      </w:r>
      <w:r>
        <w:rPr>
          <w:noProof/>
          <w:lang w:eastAsia="es-MX"/>
        </w:rPr>
        <w:drawing>
          <wp:inline distT="0" distB="0" distL="0" distR="0">
            <wp:extent cx="2436560" cy="3400147"/>
            <wp:effectExtent l="19050" t="0" r="1840" b="0"/>
            <wp:docPr id="35" name="Imagen 16" descr="G:\FOTOS ZUMA 2\IMG-2017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OTOS ZUMA 2\IMG-20171119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60" cy="340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273" w:rsidRDefault="00AC7273" w:rsidP="00D052C2">
      <w:pPr>
        <w:tabs>
          <w:tab w:val="left" w:pos="1407"/>
        </w:tabs>
        <w:jc w:val="both"/>
        <w:rPr>
          <w:noProof/>
          <w:lang w:eastAsia="es-MX"/>
        </w:rPr>
      </w:pPr>
    </w:p>
    <w:p w:rsidR="00AC7273" w:rsidRDefault="00AC7273" w:rsidP="00AC7273">
      <w:pPr>
        <w:jc w:val="center"/>
        <w:rPr>
          <w:b/>
        </w:rPr>
      </w:pPr>
      <w:r w:rsidRPr="00EE5ADB">
        <w:rPr>
          <w:b/>
        </w:rPr>
        <w:lastRenderedPageBreak/>
        <w:t>UMF 23, CONSULTORIOS 12-16</w:t>
      </w:r>
    </w:p>
    <w:p w:rsidR="00AC7273" w:rsidRDefault="00AC7273" w:rsidP="00AC7273">
      <w:pPr>
        <w:jc w:val="center"/>
        <w:rPr>
          <w:b/>
        </w:rPr>
      </w:pPr>
      <w:r>
        <w:rPr>
          <w:b/>
        </w:rPr>
        <w:t>AVANCE 100%</w:t>
      </w:r>
    </w:p>
    <w:p w:rsidR="00C97D79" w:rsidRDefault="00C97D79" w:rsidP="00D052C2">
      <w:pPr>
        <w:tabs>
          <w:tab w:val="left" w:pos="1407"/>
        </w:tabs>
        <w:jc w:val="both"/>
        <w:rPr>
          <w:noProof/>
          <w:lang w:eastAsia="es-MX"/>
        </w:rPr>
      </w:pPr>
    </w:p>
    <w:p w:rsidR="00C97D79" w:rsidRDefault="00B63669" w:rsidP="00D052C2">
      <w:pPr>
        <w:tabs>
          <w:tab w:val="left" w:pos="1407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2624959" cy="3499945"/>
            <wp:effectExtent l="19050" t="0" r="3941" b="0"/>
            <wp:docPr id="38" name="Imagen 17" descr="G:\FOTOS ZUMA\100SSCAM\SDC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OTOS ZUMA\100SSCAM\SDC1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33" cy="34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E21571" w:rsidP="00D052C2">
      <w:pPr>
        <w:tabs>
          <w:tab w:val="left" w:pos="1407"/>
        </w:tabs>
        <w:jc w:val="both"/>
      </w:pPr>
    </w:p>
    <w:p w:rsidR="00E21571" w:rsidRDefault="00C62F7D" w:rsidP="00C62F7D">
      <w:pPr>
        <w:tabs>
          <w:tab w:val="left" w:pos="1407"/>
        </w:tabs>
        <w:jc w:val="center"/>
        <w:rPr>
          <w:b/>
        </w:rPr>
      </w:pPr>
      <w:r w:rsidRPr="00C62F7D">
        <w:rPr>
          <w:b/>
        </w:rPr>
        <w:lastRenderedPageBreak/>
        <w:t>UMF23, PASILLOS Y SALA DE ESPERA</w:t>
      </w:r>
    </w:p>
    <w:p w:rsidR="00C62F7D" w:rsidRDefault="00C62F7D" w:rsidP="00C62F7D">
      <w:pPr>
        <w:tabs>
          <w:tab w:val="left" w:pos="1407"/>
        </w:tabs>
        <w:jc w:val="center"/>
        <w:rPr>
          <w:b/>
        </w:rPr>
      </w:pPr>
    </w:p>
    <w:p w:rsidR="00C62F7D" w:rsidRDefault="00C62F7D" w:rsidP="00C62F7D">
      <w:pPr>
        <w:tabs>
          <w:tab w:val="left" w:pos="1407"/>
        </w:tabs>
        <w:jc w:val="both"/>
        <w:rPr>
          <w:b/>
        </w:rPr>
      </w:pPr>
    </w:p>
    <w:p w:rsidR="00E46A00" w:rsidRDefault="00400202" w:rsidP="00C62F7D">
      <w:pPr>
        <w:tabs>
          <w:tab w:val="left" w:pos="1407"/>
        </w:tabs>
        <w:jc w:val="both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2130" cy="3368682"/>
            <wp:effectExtent l="19050" t="0" r="7620" b="0"/>
            <wp:docPr id="39" name="Imagen 18" descr="G:\FOTOS ZUMA 2\IMG-20171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OTOS ZUMA 2\IMG-20171119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  <w:r w:rsidRPr="00C62F7D">
        <w:rPr>
          <w:b/>
        </w:rPr>
        <w:t>UMF23, PASILLOS Y SALA DE ESPERA</w:t>
      </w:r>
    </w:p>
    <w:p w:rsidR="00E46A00" w:rsidRDefault="00400202" w:rsidP="00400202">
      <w:pPr>
        <w:tabs>
          <w:tab w:val="left" w:pos="1407"/>
        </w:tabs>
        <w:jc w:val="center"/>
        <w:rPr>
          <w:b/>
        </w:rPr>
      </w:pPr>
      <w:r>
        <w:rPr>
          <w:b/>
        </w:rPr>
        <w:t>AVANCE 25 %</w:t>
      </w: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400202" w:rsidP="00C62F7D">
      <w:pPr>
        <w:tabs>
          <w:tab w:val="left" w:pos="1407"/>
        </w:tabs>
        <w:jc w:val="both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2130" cy="4209098"/>
            <wp:effectExtent l="19050" t="0" r="7620" b="0"/>
            <wp:docPr id="40" name="Imagen 19" descr="G:\FOTOS ZUMA\100SSCAM\SDC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OTOS ZUMA\100SSCAM\SDC10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E46A00" w:rsidRDefault="00E46A00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  <w:r w:rsidRPr="00C62F7D">
        <w:rPr>
          <w:b/>
        </w:rPr>
        <w:t>UMF23, PASILLOS Y SALA DE ESPERA</w:t>
      </w: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  <w:r>
        <w:rPr>
          <w:b/>
        </w:rPr>
        <w:t>AVANCE 50 %</w:t>
      </w: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</w:p>
    <w:p w:rsidR="00E46A00" w:rsidRDefault="00400202" w:rsidP="00C62F7D">
      <w:pPr>
        <w:tabs>
          <w:tab w:val="left" w:pos="1407"/>
        </w:tabs>
        <w:jc w:val="both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2130" cy="4209098"/>
            <wp:effectExtent l="19050" t="0" r="7620" b="0"/>
            <wp:docPr id="41" name="Imagen 20" descr="G:\FOTOS ZUMA\100SSCAM\SDC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OTOS ZUMA\100SSCAM\SDC100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  <w:r w:rsidRPr="00C62F7D">
        <w:rPr>
          <w:b/>
        </w:rPr>
        <w:t>UMF23, PASILLOS Y SALA DE ESPERA</w:t>
      </w: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  <w:r>
        <w:rPr>
          <w:b/>
        </w:rPr>
        <w:t>AVANCE 100 %</w:t>
      </w:r>
    </w:p>
    <w:p w:rsidR="00400202" w:rsidRDefault="00400202" w:rsidP="00400202">
      <w:pPr>
        <w:tabs>
          <w:tab w:val="left" w:pos="1407"/>
        </w:tabs>
        <w:jc w:val="center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</w:p>
    <w:p w:rsidR="00400202" w:rsidRDefault="00400202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lastRenderedPageBreak/>
        <w:t>UMF23, PASILLO QUE UNES ALA ORIENTE CON PONIENTE PLANTA BAJA</w:t>
      </w:r>
    </w:p>
    <w:p w:rsidR="00400202" w:rsidRDefault="00400202" w:rsidP="003D76D0">
      <w:pPr>
        <w:tabs>
          <w:tab w:val="left" w:pos="1407"/>
        </w:tabs>
        <w:jc w:val="center"/>
        <w:rPr>
          <w:b/>
        </w:rPr>
      </w:pPr>
    </w:p>
    <w:p w:rsidR="00400202" w:rsidRDefault="00400202" w:rsidP="00C62F7D">
      <w:pPr>
        <w:tabs>
          <w:tab w:val="left" w:pos="1407"/>
        </w:tabs>
        <w:jc w:val="both"/>
        <w:rPr>
          <w:b/>
        </w:rPr>
      </w:pPr>
      <w:r w:rsidRPr="00400202">
        <w:rPr>
          <w:b/>
        </w:rPr>
        <w:drawing>
          <wp:inline distT="0" distB="0" distL="0" distR="0">
            <wp:extent cx="5262398" cy="3563007"/>
            <wp:effectExtent l="19050" t="0" r="0" b="0"/>
            <wp:docPr id="42" name="Imagen 142" descr="C:\Users\Javier\AppData\Local\Microsoft\Windows\INetCache\Content.Word\IMG_20170912_2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avier\AppData\Local\Microsoft\Windows\INetCache\Content.Word\IMG_20170912_204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45" cy="359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D0" w:rsidRDefault="003D76D0" w:rsidP="00C62F7D">
      <w:pPr>
        <w:tabs>
          <w:tab w:val="left" w:pos="1407"/>
        </w:tabs>
        <w:jc w:val="both"/>
        <w:rPr>
          <w:b/>
        </w:rPr>
      </w:pPr>
    </w:p>
    <w:p w:rsidR="003D76D0" w:rsidRDefault="003D76D0" w:rsidP="00C62F7D">
      <w:pPr>
        <w:tabs>
          <w:tab w:val="left" w:pos="1407"/>
        </w:tabs>
        <w:jc w:val="both"/>
        <w:rPr>
          <w:b/>
        </w:rPr>
      </w:pPr>
      <w:r w:rsidRPr="003D76D0">
        <w:rPr>
          <w:b/>
        </w:rPr>
        <w:drawing>
          <wp:inline distT="0" distB="0" distL="0" distR="0">
            <wp:extent cx="5262398" cy="3862552"/>
            <wp:effectExtent l="19050" t="0" r="0" b="0"/>
            <wp:docPr id="145" name="Imagen 145" descr="C:\Users\Javier\AppData\Local\Microsoft\Windows\INetCache\Content.Word\IMG_20170912_2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Javier\AppData\Local\Microsoft\Windows\INetCache\Content.Word\IMG_20170912_2046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74" cy="38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D0" w:rsidRDefault="003D76D0" w:rsidP="00C62F7D">
      <w:pPr>
        <w:tabs>
          <w:tab w:val="left" w:pos="1407"/>
        </w:tabs>
        <w:jc w:val="both"/>
        <w:rPr>
          <w:b/>
        </w:rPr>
      </w:pPr>
    </w:p>
    <w:p w:rsidR="003D76D0" w:rsidRDefault="003D76D0" w:rsidP="00C62F7D">
      <w:pPr>
        <w:tabs>
          <w:tab w:val="left" w:pos="1407"/>
        </w:tabs>
        <w:jc w:val="both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lastRenderedPageBreak/>
        <w:t>UMF23, PASILLO QUE UNES ALA ORIENTE CON PONIENTE PLANTA BAJA</w:t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t>AVANCE 25%</w:t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6466" cy="6353503"/>
            <wp:effectExtent l="19050" t="0" r="3284" b="0"/>
            <wp:docPr id="43" name="Imagen 21" descr="G:\FOTOS ZUMA\100SSCAM\SDC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OTOS ZUMA\100SSCAM\SDC1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4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t>UMF23, PASILLO QUE UNES ALA ORIENTE CON PONIENTE PLANTA BAJA</w:t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t>AVANCE 50%</w:t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both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6465" cy="3216165"/>
            <wp:effectExtent l="19050" t="0" r="3285" b="0"/>
            <wp:docPr id="44" name="Imagen 22" descr="G:\FOTOS ZUMA\100SSCAM\SDC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FOTOS ZUMA\100SSCAM\SDC10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D0" w:rsidRDefault="003D76D0" w:rsidP="003D76D0">
      <w:pPr>
        <w:tabs>
          <w:tab w:val="left" w:pos="1407"/>
        </w:tabs>
        <w:jc w:val="both"/>
        <w:rPr>
          <w:b/>
        </w:rPr>
      </w:pPr>
    </w:p>
    <w:p w:rsidR="003D76D0" w:rsidRDefault="003D76D0" w:rsidP="003D76D0">
      <w:pPr>
        <w:tabs>
          <w:tab w:val="left" w:pos="1407"/>
        </w:tabs>
        <w:jc w:val="both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7385" cy="3578772"/>
            <wp:effectExtent l="19050" t="0" r="2365" b="0"/>
            <wp:docPr id="45" name="Imagen 23" descr="G:\FOTOS ZUMA 2\IMG-2017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FOTOS ZUMA 2\IMG-20171119-WA0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26" cy="35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D0" w:rsidRDefault="003D76D0" w:rsidP="003D76D0">
      <w:pPr>
        <w:tabs>
          <w:tab w:val="left" w:pos="1407"/>
        </w:tabs>
        <w:jc w:val="both"/>
        <w:rPr>
          <w:b/>
        </w:rPr>
      </w:pPr>
    </w:p>
    <w:p w:rsidR="003D76D0" w:rsidRDefault="003D76D0" w:rsidP="003D76D0">
      <w:pPr>
        <w:tabs>
          <w:tab w:val="left" w:pos="1407"/>
        </w:tabs>
        <w:jc w:val="both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lastRenderedPageBreak/>
        <w:t>UMF23, PASILLO QUE UNES ALA ORIENTE CON PONIENTE PLANTA BAJA</w:t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</w:rPr>
        <w:t>AVANCE 75%</w:t>
      </w: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</w:p>
    <w:p w:rsidR="003D76D0" w:rsidRDefault="003D76D0" w:rsidP="003D76D0">
      <w:pPr>
        <w:tabs>
          <w:tab w:val="left" w:pos="1407"/>
        </w:tabs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3417833" cy="5694016"/>
            <wp:effectExtent l="19050" t="0" r="0" b="0"/>
            <wp:docPr id="46" name="Imagen 24" descr="G:\FOTOS ZUMA 2\IMG-20171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FOTOS ZUMA 2\IMG-20171119-WA00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89" cy="569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1E6014" w:rsidRDefault="001E6014" w:rsidP="001E6014">
      <w:pPr>
        <w:tabs>
          <w:tab w:val="left" w:pos="1407"/>
        </w:tabs>
        <w:jc w:val="center"/>
        <w:rPr>
          <w:b/>
        </w:rPr>
      </w:pPr>
      <w:r>
        <w:rPr>
          <w:b/>
        </w:rPr>
        <w:lastRenderedPageBreak/>
        <w:t>UMF23, PASILLO QUE UNES ALA ORIENTE CON PONIENTE PLANTA BAJA</w:t>
      </w:r>
    </w:p>
    <w:p w:rsidR="001E6014" w:rsidRDefault="001E6014" w:rsidP="001E6014">
      <w:pPr>
        <w:tabs>
          <w:tab w:val="left" w:pos="1407"/>
        </w:tabs>
        <w:jc w:val="center"/>
        <w:rPr>
          <w:b/>
        </w:rPr>
      </w:pPr>
      <w:r>
        <w:rPr>
          <w:b/>
        </w:rPr>
        <w:t>AVANCE 100%</w:t>
      </w:r>
    </w:p>
    <w:p w:rsidR="001E6014" w:rsidRDefault="001E6014" w:rsidP="003D76D0">
      <w:pPr>
        <w:tabs>
          <w:tab w:val="left" w:pos="1407"/>
        </w:tabs>
        <w:jc w:val="center"/>
        <w:rPr>
          <w:b/>
        </w:rPr>
      </w:pPr>
    </w:p>
    <w:p w:rsidR="003D76D0" w:rsidRPr="00C62F7D" w:rsidRDefault="003D76D0" w:rsidP="003D76D0">
      <w:pPr>
        <w:tabs>
          <w:tab w:val="left" w:pos="1407"/>
        </w:tabs>
        <w:jc w:val="both"/>
        <w:rPr>
          <w:b/>
        </w:rPr>
      </w:pPr>
    </w:p>
    <w:sectPr w:rsidR="003D76D0" w:rsidRPr="00C62F7D" w:rsidSect="00940B75">
      <w:headerReference w:type="default" r:id="rId39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179" w:rsidRDefault="00233179" w:rsidP="007A585A">
      <w:r>
        <w:separator/>
      </w:r>
    </w:p>
  </w:endnote>
  <w:endnote w:type="continuationSeparator" w:id="0">
    <w:p w:rsidR="00233179" w:rsidRDefault="00233179" w:rsidP="007A5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179" w:rsidRDefault="00233179" w:rsidP="007A585A">
      <w:r>
        <w:separator/>
      </w:r>
    </w:p>
  </w:footnote>
  <w:footnote w:type="continuationSeparator" w:id="0">
    <w:p w:rsidR="00233179" w:rsidRDefault="00233179" w:rsidP="007A58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520" w:rsidRDefault="0025706B" w:rsidP="007A585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-1164590</wp:posOffset>
          </wp:positionH>
          <wp:positionV relativeFrom="paragraph">
            <wp:posOffset>-74930</wp:posOffset>
          </wp:positionV>
          <wp:extent cx="7633970" cy="9473565"/>
          <wp:effectExtent l="1905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947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020A">
      <w:rPr>
        <w:noProof/>
        <w:lang w:val="es-MX" w:eastAsia="es-MX"/>
      </w:rPr>
      <w:pict>
        <v:rect id="26 Rectángulo" o:spid="_x0000_s4097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<v:textbox style="mso-next-textbox:#26 Rectángulo">
            <w:txbxContent>
              <w:p w:rsidR="00E144A3" w:rsidRDefault="00E144A3" w:rsidP="00EE2A71">
                <w:pPr>
                  <w:jc w:val="center"/>
                  <w:rPr>
                    <w:rFonts w:ascii="Century Gothic" w:hAnsi="Century Gothic"/>
                    <w:sz w:val="16"/>
                    <w:szCs w:val="16"/>
                  </w:rPr>
                </w:pPr>
                <w:r w:rsidRPr="00EE2A71">
                  <w:rPr>
                    <w:rFonts w:ascii="Century Gothic" w:hAnsi="Century Gothic"/>
                    <w:sz w:val="16"/>
                    <w:szCs w:val="16"/>
                  </w:rPr>
                  <w:t>INSTITUTO MEXICANO DEL SEGURO SOCIAL</w:t>
                </w:r>
              </w:p>
              <w:p w:rsidR="00E144A3" w:rsidRDefault="00E144A3" w:rsidP="00EE2A71">
                <w:pPr>
                  <w:jc w:val="center"/>
                  <w:rPr>
                    <w:rFonts w:ascii="Century Gothic" w:hAnsi="Century Gothic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sz w:val="16"/>
                    <w:szCs w:val="16"/>
                  </w:rPr>
                  <w:t>DELEGACION ESTATAL EN CHIAPAS</w:t>
                </w:r>
              </w:p>
              <w:p w:rsidR="00E144A3" w:rsidRDefault="00E144A3" w:rsidP="00EE2A71">
                <w:pPr>
                  <w:jc w:val="center"/>
                  <w:rPr>
                    <w:rFonts w:ascii="Century Gothic" w:hAnsi="Century Gothic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sz w:val="16"/>
                    <w:szCs w:val="16"/>
                  </w:rPr>
                  <w:t>JEFATURA DELEGACIONAL DE SERVICIOS ADMINISTRATIVOS</w:t>
                </w:r>
              </w:p>
              <w:p w:rsidR="00E144A3" w:rsidRDefault="00E144A3" w:rsidP="00EE2A71">
                <w:pPr>
                  <w:jc w:val="center"/>
                  <w:rPr>
                    <w:rFonts w:ascii="Century Gothic" w:hAnsi="Century Gothic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sz w:val="16"/>
                    <w:szCs w:val="16"/>
                  </w:rPr>
                  <w:t>DEPARTAMENTO DE CONSERVACION Y SERVICIOS GENERALES</w:t>
                </w:r>
              </w:p>
              <w:p w:rsidR="00E144A3" w:rsidRPr="00EE2A71" w:rsidRDefault="00E144A3" w:rsidP="00EE2A71">
                <w:pPr>
                  <w:jc w:val="center"/>
                  <w:rPr>
                    <w:rFonts w:ascii="Century Gothic" w:hAnsi="Century Gothic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sz w:val="16"/>
                    <w:szCs w:val="16"/>
                  </w:rPr>
                  <w:t>OFICINA DE SUPERVISION A CONSERVACION</w:t>
                </w:r>
              </w:p>
            </w:txbxContent>
          </v:textbox>
        </v:rect>
      </w:pict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B6310"/>
    <w:rsid w:val="000165F6"/>
    <w:rsid w:val="0002558E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D3BC1"/>
    <w:rsid w:val="000D655A"/>
    <w:rsid w:val="000D7FD2"/>
    <w:rsid w:val="000E1F72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25E8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E6014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5706B"/>
    <w:rsid w:val="0027323D"/>
    <w:rsid w:val="00274BC6"/>
    <w:rsid w:val="00280EE4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53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B3088"/>
    <w:rsid w:val="003D76D0"/>
    <w:rsid w:val="003E3914"/>
    <w:rsid w:val="003F27A1"/>
    <w:rsid w:val="003F6F09"/>
    <w:rsid w:val="00400202"/>
    <w:rsid w:val="00413356"/>
    <w:rsid w:val="0041653D"/>
    <w:rsid w:val="00422EEC"/>
    <w:rsid w:val="00435F1C"/>
    <w:rsid w:val="00437D4C"/>
    <w:rsid w:val="00451DF8"/>
    <w:rsid w:val="00456152"/>
    <w:rsid w:val="00460BAF"/>
    <w:rsid w:val="004646EF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211ED"/>
    <w:rsid w:val="007411EE"/>
    <w:rsid w:val="00756826"/>
    <w:rsid w:val="007626EB"/>
    <w:rsid w:val="00763CE4"/>
    <w:rsid w:val="007753DF"/>
    <w:rsid w:val="007823CA"/>
    <w:rsid w:val="00783BB9"/>
    <w:rsid w:val="0078488C"/>
    <w:rsid w:val="007A049A"/>
    <w:rsid w:val="007A585A"/>
    <w:rsid w:val="007B22F0"/>
    <w:rsid w:val="007B2390"/>
    <w:rsid w:val="007B2A98"/>
    <w:rsid w:val="007B4717"/>
    <w:rsid w:val="007B76DB"/>
    <w:rsid w:val="007B7B32"/>
    <w:rsid w:val="007C6E1D"/>
    <w:rsid w:val="007C7718"/>
    <w:rsid w:val="007D307F"/>
    <w:rsid w:val="007E6B72"/>
    <w:rsid w:val="007F021F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B1E70"/>
    <w:rsid w:val="008B4232"/>
    <w:rsid w:val="008C2F98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774C1"/>
    <w:rsid w:val="00983B74"/>
    <w:rsid w:val="009851CE"/>
    <w:rsid w:val="00990BAF"/>
    <w:rsid w:val="00992C0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273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63669"/>
    <w:rsid w:val="00B721C0"/>
    <w:rsid w:val="00B75A3C"/>
    <w:rsid w:val="00B76042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62F7D"/>
    <w:rsid w:val="00C731DF"/>
    <w:rsid w:val="00C76779"/>
    <w:rsid w:val="00C82DF4"/>
    <w:rsid w:val="00C87205"/>
    <w:rsid w:val="00C90E6B"/>
    <w:rsid w:val="00C936D9"/>
    <w:rsid w:val="00C9429E"/>
    <w:rsid w:val="00C97D79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052C2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571"/>
    <w:rsid w:val="00E21AD9"/>
    <w:rsid w:val="00E25804"/>
    <w:rsid w:val="00E25A83"/>
    <w:rsid w:val="00E4020A"/>
    <w:rsid w:val="00E46A00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57A7"/>
    <w:rsid w:val="00ED7870"/>
    <w:rsid w:val="00EE2A71"/>
    <w:rsid w:val="00EE3B61"/>
    <w:rsid w:val="00EE5ADB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8B1E70"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B1E70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rsid w:val="008B1E70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rsid w:val="008B1E70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3FCF7-0E7D-4071-A61D-1585F6BB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</Template>
  <TotalTime>174</TotalTime>
  <Pages>17</Pages>
  <Words>154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www.intercambiosvirtuales.org</cp:lastModifiedBy>
  <cp:revision>7</cp:revision>
  <cp:lastPrinted>2016-11-01T21:20:00Z</cp:lastPrinted>
  <dcterms:created xsi:type="dcterms:W3CDTF">2017-11-20T04:14:00Z</dcterms:created>
  <dcterms:modified xsi:type="dcterms:W3CDTF">2017-11-20T07:08:00Z</dcterms:modified>
</cp:coreProperties>
</file>