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8B5" w:rsidRPr="000B28B5" w:rsidRDefault="004B345B" w:rsidP="000B28B5">
      <w:pPr>
        <w:jc w:val="center"/>
      </w:pPr>
      <w:r>
        <w:t>NOMBRE DE LA UNIDAD:</w:t>
      </w:r>
      <w:r w:rsidR="004255DF">
        <w:t xml:space="preserve"> </w:t>
      </w:r>
      <w:r w:rsidR="004255DF" w:rsidRPr="004255DF">
        <w:rPr>
          <w:rFonts w:ascii="Arial" w:eastAsia="Arial Unicode MS" w:hAnsi="Arial" w:cs="Arial"/>
          <w:b/>
          <w:sz w:val="24"/>
        </w:rPr>
        <w:t>UNIDAD MEDICA FAMILIAR N° 13</w:t>
      </w:r>
    </w:p>
    <w:p w:rsidR="00467C45" w:rsidRDefault="00467C45" w:rsidP="00467C45">
      <w:pPr>
        <w:jc w:val="center"/>
      </w:pPr>
      <w:r>
        <w:t>DAÑOS EN FACHAS</w:t>
      </w:r>
    </w:p>
    <w:p w:rsidR="00170BA3" w:rsidRDefault="00170BA3" w:rsidP="000B28B5">
      <w:r w:rsidRPr="00E80147">
        <w:rPr>
          <w:noProof/>
          <w:lang w:eastAsia="es-MX"/>
        </w:rPr>
        <w:drawing>
          <wp:anchor distT="0" distB="0" distL="114300" distR="114300" simplePos="0" relativeHeight="251759616" behindDoc="0" locked="0" layoutInCell="1" allowOverlap="1" wp14:anchorId="02A0EC04" wp14:editId="728AFEA9">
            <wp:simplePos x="0" y="0"/>
            <wp:positionH relativeFrom="margin">
              <wp:align>left</wp:align>
            </wp:positionH>
            <wp:positionV relativeFrom="paragraph">
              <wp:posOffset>3195320</wp:posOffset>
            </wp:positionV>
            <wp:extent cx="2362200" cy="3644265"/>
            <wp:effectExtent l="0" t="0" r="0" b="0"/>
            <wp:wrapThrough wrapText="bothSides">
              <wp:wrapPolygon edited="0">
                <wp:start x="0" y="0"/>
                <wp:lineTo x="0" y="21453"/>
                <wp:lineTo x="21426" y="21453"/>
                <wp:lineTo x="21426" y="0"/>
                <wp:lineTo x="0" y="0"/>
              </wp:wrapPolygon>
            </wp:wrapThrough>
            <wp:docPr id="9" name="Imagen 9" descr="C:\Users\adrian rojas soto\Desktop\FOTOS DE SISMO\UMF 13\IMG-20170908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 rojas soto\Desktop\FOTOS DE SISMO\UMF 13\IMG-20170908-WA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A50" w:rsidRPr="000F5A50">
        <w:rPr>
          <w:noProof/>
          <w:lang w:eastAsia="es-MX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177165</wp:posOffset>
            </wp:positionV>
            <wp:extent cx="5962650" cy="2807335"/>
            <wp:effectExtent l="0" t="0" r="0" b="0"/>
            <wp:wrapThrough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hrough>
            <wp:docPr id="21" name="Imagen 21" descr="C:\Users\adrian rojas soto\Desktop\FOTOS DE SISMO\UMF 13\IMG-201709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 rojas soto\Desktop\FOTOS DE SISMO\UMF 13\IMG-20170911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BA3" w:rsidRPr="00170BA3" w:rsidRDefault="00170BA3" w:rsidP="00170BA3">
      <w:r w:rsidRPr="00E80147">
        <w:rPr>
          <w:noProof/>
          <w:lang w:eastAsia="es-MX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3065780</wp:posOffset>
            </wp:positionV>
            <wp:extent cx="3733800" cy="3587115"/>
            <wp:effectExtent l="0" t="0" r="0" b="0"/>
            <wp:wrapThrough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hrough>
            <wp:docPr id="15" name="Imagen 15" descr="C:\Users\adrian rojas soto\Desktop\FOTOS DE SISMO\UMF 13\IMG-20170908-WA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 rojas soto\Desktop\FOTOS DE SISMO\UMF 13\IMG-20170908-WA02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BA3" w:rsidRPr="00170BA3" w:rsidRDefault="00170BA3" w:rsidP="00170BA3"/>
    <w:p w:rsidR="00170BA3" w:rsidRPr="00170BA3" w:rsidRDefault="00170BA3" w:rsidP="00170BA3"/>
    <w:p w:rsidR="00170BA3" w:rsidRPr="00170BA3" w:rsidRDefault="00170BA3" w:rsidP="00170BA3"/>
    <w:p w:rsidR="00170BA3" w:rsidRDefault="00170BA3" w:rsidP="00170BA3">
      <w:pPr>
        <w:ind w:firstLine="708"/>
      </w:pPr>
    </w:p>
    <w:p w:rsidR="00170BA3" w:rsidRDefault="00170BA3" w:rsidP="00170BA3">
      <w:pPr>
        <w:ind w:firstLine="708"/>
      </w:pPr>
    </w:p>
    <w:p w:rsidR="00170BA3" w:rsidRDefault="00170BA3" w:rsidP="00170BA3">
      <w:pPr>
        <w:ind w:firstLine="708"/>
      </w:pPr>
    </w:p>
    <w:p w:rsidR="00467C45" w:rsidRDefault="000F5A50" w:rsidP="004B345B">
      <w:r w:rsidRPr="00E80147">
        <w:rPr>
          <w:noProof/>
          <w:lang w:eastAsia="es-MX"/>
        </w:rPr>
        <w:lastRenderedPageBreak/>
        <w:drawing>
          <wp:anchor distT="0" distB="0" distL="114300" distR="114300" simplePos="0" relativeHeight="251798528" behindDoc="0" locked="0" layoutInCell="1" allowOverlap="1" wp14:anchorId="5FD4D968" wp14:editId="03A560F3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2971800" cy="4739640"/>
            <wp:effectExtent l="0" t="0" r="0" b="3810"/>
            <wp:wrapThrough wrapText="bothSides">
              <wp:wrapPolygon edited="0">
                <wp:start x="0" y="0"/>
                <wp:lineTo x="0" y="21531"/>
                <wp:lineTo x="21462" y="21531"/>
                <wp:lineTo x="21462" y="0"/>
                <wp:lineTo x="0" y="0"/>
              </wp:wrapPolygon>
            </wp:wrapThrough>
            <wp:docPr id="11" name="Imagen 11" descr="C:\Users\adrian rojas soto\Desktop\FOTOS DE SISMO\UMF 13\IMG-20170908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 rojas soto\Desktop\FOTOS DE SISMO\UMF 13\IMG-20170908-WA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147">
        <w:rPr>
          <w:noProof/>
          <w:lang w:eastAsia="es-MX"/>
        </w:rPr>
        <w:drawing>
          <wp:anchor distT="0" distB="0" distL="114300" distR="114300" simplePos="0" relativeHeight="251816960" behindDoc="0" locked="0" layoutInCell="1" allowOverlap="1" wp14:anchorId="392083E0" wp14:editId="2F6FF3E7">
            <wp:simplePos x="0" y="0"/>
            <wp:positionH relativeFrom="column">
              <wp:posOffset>3396615</wp:posOffset>
            </wp:positionH>
            <wp:positionV relativeFrom="paragraph">
              <wp:posOffset>14605</wp:posOffset>
            </wp:positionV>
            <wp:extent cx="2867025" cy="4793615"/>
            <wp:effectExtent l="0" t="0" r="9525" b="6985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17" name="Imagen 17" descr="C:\Users\adrian rojas soto\Desktop\FOTOS DE SISMO\IMAG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rian rojas soto\Desktop\FOTOS DE SISMO\IMAG4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Pr="00467C45" w:rsidRDefault="00170BA3" w:rsidP="00467C45">
      <w:r w:rsidRPr="000B28B5">
        <w:rPr>
          <w:noProof/>
          <w:lang w:eastAsia="es-MX"/>
        </w:rPr>
        <w:drawing>
          <wp:anchor distT="0" distB="0" distL="114300" distR="114300" simplePos="0" relativeHeight="251779072" behindDoc="0" locked="0" layoutInCell="1" allowOverlap="1" wp14:anchorId="4739F76C" wp14:editId="15D5CA85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48615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82" y="21531"/>
                <wp:lineTo x="21482" y="0"/>
                <wp:lineTo x="0" y="0"/>
              </wp:wrapPolygon>
            </wp:wrapThrough>
            <wp:docPr id="20" name="Imagen 20" descr="C:\Users\adrian rojas soto\Desktop\FOTOS DE SISMO\IMAG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rian rojas soto\Desktop\FOTOS DE SISMO\IMAG4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170BA3" w:rsidP="00170BA3">
      <w:pPr>
        <w:jc w:val="center"/>
      </w:pPr>
      <w:r w:rsidRPr="004255DF">
        <w:rPr>
          <w:noProof/>
          <w:lang w:eastAsia="es-MX"/>
        </w:rPr>
        <w:lastRenderedPageBreak/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299085</wp:posOffset>
            </wp:positionV>
            <wp:extent cx="2552700" cy="4535805"/>
            <wp:effectExtent l="0" t="0" r="0" b="0"/>
            <wp:wrapThrough wrapText="bothSides">
              <wp:wrapPolygon edited="0">
                <wp:start x="0" y="0"/>
                <wp:lineTo x="0" y="21500"/>
                <wp:lineTo x="21439" y="21500"/>
                <wp:lineTo x="21439" y="0"/>
                <wp:lineTo x="0" y="0"/>
              </wp:wrapPolygon>
            </wp:wrapThrough>
            <wp:docPr id="4" name="Imagen 4" descr="C:\Users\adrian rojas soto\Desktop\FOTOS DE SISMO\UMF 13\IMG-201604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 rojas soto\Desktop\FOTOS DE SISMO\UMF 13\IMG-20160428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45">
        <w:t>DAÑOS EN BAÑOS Y LABORATORIO</w:t>
      </w:r>
    </w:p>
    <w:p w:rsidR="004B345B" w:rsidRPr="004B345B" w:rsidRDefault="00170BA3" w:rsidP="004B345B">
      <w:r w:rsidRPr="00E80147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781300" cy="4531360"/>
            <wp:effectExtent l="0" t="0" r="0" b="2540"/>
            <wp:wrapThrough wrapText="bothSides">
              <wp:wrapPolygon edited="0">
                <wp:start x="0" y="0"/>
                <wp:lineTo x="0" y="21521"/>
                <wp:lineTo x="21452" y="21521"/>
                <wp:lineTo x="21452" y="0"/>
                <wp:lineTo x="0" y="0"/>
              </wp:wrapPolygon>
            </wp:wrapThrough>
            <wp:docPr id="19" name="Imagen 19" descr="C:\Users\adrian rojas soto\Desktop\FOTOS DE SISMO\IMAG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 rojas soto\Desktop\FOTOS DE SISMO\IMAG4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255DF" w:rsidRDefault="004255DF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p w:rsidR="00467C45" w:rsidRDefault="00467C45" w:rsidP="00467C45">
      <w:pPr>
        <w:tabs>
          <w:tab w:val="left" w:pos="1407"/>
        </w:tabs>
      </w:pPr>
    </w:p>
    <w:p w:rsidR="00467C45" w:rsidRDefault="00170BA3" w:rsidP="004B345B">
      <w:pPr>
        <w:tabs>
          <w:tab w:val="left" w:pos="1407"/>
        </w:tabs>
        <w:jc w:val="center"/>
      </w:pPr>
      <w:r w:rsidRPr="004255DF">
        <w:rPr>
          <w:noProof/>
          <w:lang w:eastAsia="es-MX"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2059305</wp:posOffset>
            </wp:positionV>
            <wp:extent cx="2762250" cy="3285490"/>
            <wp:effectExtent l="0" t="0" r="0" b="0"/>
            <wp:wrapThrough wrapText="bothSides">
              <wp:wrapPolygon edited="0">
                <wp:start x="0" y="0"/>
                <wp:lineTo x="0" y="21416"/>
                <wp:lineTo x="21451" y="21416"/>
                <wp:lineTo x="21451" y="0"/>
                <wp:lineTo x="0" y="0"/>
              </wp:wrapPolygon>
            </wp:wrapThrough>
            <wp:docPr id="1" name="Imagen 1" descr="C:\Users\adrian rojas soto\Desktop\FOTOS DE SISMO\UMF 13\IMG-201604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 rojas soto\Desktop\FOTOS DE SISMO\UMF 13\IMG-20160428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5DF">
        <w:rPr>
          <w:noProof/>
          <w:lang w:eastAsia="es-MX"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2056765</wp:posOffset>
            </wp:positionV>
            <wp:extent cx="2495550" cy="3326130"/>
            <wp:effectExtent l="0" t="0" r="0" b="7620"/>
            <wp:wrapThrough wrapText="bothSides">
              <wp:wrapPolygon edited="0">
                <wp:start x="0" y="0"/>
                <wp:lineTo x="0" y="21526"/>
                <wp:lineTo x="21435" y="21526"/>
                <wp:lineTo x="21435" y="0"/>
                <wp:lineTo x="0" y="0"/>
              </wp:wrapPolygon>
            </wp:wrapThrough>
            <wp:docPr id="3" name="Imagen 3" descr="C:\Users\adrian rojas soto\Desktop\FOTOS DE SISMO\UMF 13\IMG-201604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 rojas soto\Desktop\FOTOS DE SISMO\UMF 13\IMG-20160428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Default="00467C45" w:rsidP="004B345B">
      <w:pPr>
        <w:tabs>
          <w:tab w:val="left" w:pos="1407"/>
        </w:tabs>
        <w:jc w:val="center"/>
      </w:pPr>
    </w:p>
    <w:p w:rsidR="00467C45" w:rsidRDefault="00170BA3" w:rsidP="00467C45">
      <w:pPr>
        <w:tabs>
          <w:tab w:val="left" w:pos="270"/>
          <w:tab w:val="left" w:pos="1407"/>
        </w:tabs>
      </w:pPr>
      <w:r w:rsidRPr="00E80147">
        <w:rPr>
          <w:noProof/>
          <w:lang w:eastAsia="es-MX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0</wp:posOffset>
            </wp:positionV>
            <wp:extent cx="3867150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hrough>
            <wp:docPr id="10" name="Imagen 10" descr="C:\Users\adrian rojas soto\Desktop\FOTOS DE SISMO\UMF 13\IMG-20170908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an rojas soto\Desktop\FOTOS DE SISMO\UMF 13\IMG-20170908-WA0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45">
        <w:tab/>
        <w:t>DAÑOS EN ESCALERAS</w:t>
      </w:r>
      <w:r w:rsidR="00467C45">
        <w:tab/>
      </w:r>
    </w:p>
    <w:p w:rsidR="00467C45" w:rsidRDefault="00467C45" w:rsidP="004B345B">
      <w:pPr>
        <w:tabs>
          <w:tab w:val="left" w:pos="1407"/>
        </w:tabs>
        <w:jc w:val="center"/>
      </w:pPr>
    </w:p>
    <w:p w:rsidR="00467C45" w:rsidRDefault="00467C45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p w:rsidR="00467C45" w:rsidRDefault="00467C45" w:rsidP="004B345B">
      <w:pPr>
        <w:tabs>
          <w:tab w:val="left" w:pos="1407"/>
        </w:tabs>
        <w:jc w:val="center"/>
      </w:pPr>
    </w:p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170BA3" w:rsidP="00467C45">
      <w:r w:rsidRPr="004255DF">
        <w:rPr>
          <w:noProof/>
          <w:lang w:eastAsia="es-MX"/>
        </w:rPr>
        <w:drawing>
          <wp:anchor distT="0" distB="0" distL="114300" distR="114300" simplePos="0" relativeHeight="251742208" behindDoc="0" locked="0" layoutInCell="1" allowOverlap="1" wp14:anchorId="56C9BC61" wp14:editId="144CB453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5005705" cy="2743200"/>
            <wp:effectExtent l="0" t="0" r="4445" b="0"/>
            <wp:wrapThrough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hrough>
            <wp:docPr id="5" name="Imagen 5" descr="C:\Users\adrian rojas soto\Desktop\FOTOS DE SISMO\UMF 13\IMG-2017090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 rojas soto\Desktop\FOTOS DE SISMO\UMF 13\IMG-20170908-WA0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170BA3" w:rsidP="00467C45">
      <w:r w:rsidRPr="00E80147">
        <w:rPr>
          <w:noProof/>
          <w:lang w:eastAsia="es-MX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24765</wp:posOffset>
            </wp:positionV>
            <wp:extent cx="497649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98" y="21453"/>
                <wp:lineTo x="21498" y="0"/>
                <wp:lineTo x="0" y="0"/>
              </wp:wrapPolygon>
            </wp:wrapThrough>
            <wp:docPr id="8" name="Imagen 8" descr="C:\Users\adrian rojas soto\Desktop\FOTOS DE SISMO\UMF 13\IMG-20170908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 rojas soto\Desktop\FOTOS DE SISMO\UMF 13\IMG-20170908-WA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Pr="00467C45" w:rsidRDefault="00467C45" w:rsidP="00467C45"/>
    <w:p w:rsidR="00467C45" w:rsidRDefault="00467C45" w:rsidP="00467C45"/>
    <w:p w:rsidR="004255DF" w:rsidRDefault="004255DF" w:rsidP="00467C45"/>
    <w:p w:rsidR="00467C45" w:rsidRDefault="00467C45" w:rsidP="00467C45"/>
    <w:p w:rsidR="00467C45" w:rsidRPr="00467C45" w:rsidRDefault="00467C45" w:rsidP="00467C45">
      <w:r w:rsidRPr="00E80147">
        <w:rPr>
          <w:noProof/>
          <w:lang w:eastAsia="es-MX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15875</wp:posOffset>
            </wp:positionV>
            <wp:extent cx="192405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386" y="21490"/>
                <wp:lineTo x="21386" y="0"/>
                <wp:lineTo x="0" y="0"/>
              </wp:wrapPolygon>
            </wp:wrapThrough>
            <wp:docPr id="13" name="Imagen 13" descr="C:\Users\adrian rojas soto\Desktop\FOTOS DE SISMO\UMF 13\IMG-20170908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 rojas soto\Desktop\FOTOS DE SISMO\UMF 13\IMG-20170908-WA0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147">
        <w:rPr>
          <w:noProof/>
          <w:lang w:eastAsia="es-MX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15875</wp:posOffset>
            </wp:positionV>
            <wp:extent cx="2056765" cy="3829011"/>
            <wp:effectExtent l="0" t="0" r="635" b="635"/>
            <wp:wrapThrough wrapText="bothSides">
              <wp:wrapPolygon edited="0">
                <wp:start x="0" y="0"/>
                <wp:lineTo x="0" y="21496"/>
                <wp:lineTo x="21407" y="21496"/>
                <wp:lineTo x="21407" y="0"/>
                <wp:lineTo x="0" y="0"/>
              </wp:wrapPolygon>
            </wp:wrapThrough>
            <wp:docPr id="18" name="Imagen 18" descr="C:\Users\adrian rojas soto\Desktop\FOTOS DE SISMO\IMAG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rian rojas soto\Desktop\FOTOS DE SISMO\IMAG4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8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147">
        <w:rPr>
          <w:noProof/>
          <w:lang w:eastAsia="es-MX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-3175</wp:posOffset>
            </wp:positionV>
            <wp:extent cx="2137410" cy="3795395"/>
            <wp:effectExtent l="0" t="0" r="0" b="0"/>
            <wp:wrapThrough wrapText="bothSides">
              <wp:wrapPolygon edited="0">
                <wp:start x="0" y="0"/>
                <wp:lineTo x="0" y="21466"/>
                <wp:lineTo x="21369" y="21466"/>
                <wp:lineTo x="21369" y="0"/>
                <wp:lineTo x="0" y="0"/>
              </wp:wrapPolygon>
            </wp:wrapThrough>
            <wp:docPr id="6" name="Imagen 6" descr="C:\Users\adrian rojas soto\Desktop\FOTOS DE SISMO\UMF 13\IMG-2017090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 rojas soto\Desktop\FOTOS DE SISMO\UMF 13\IMG-20170908-WA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DF" w:rsidRDefault="004255DF" w:rsidP="004B345B">
      <w:pPr>
        <w:tabs>
          <w:tab w:val="left" w:pos="1407"/>
        </w:tabs>
        <w:jc w:val="center"/>
      </w:pPr>
    </w:p>
    <w:p w:rsidR="00467C45" w:rsidRDefault="00467C45" w:rsidP="004B345B">
      <w:pPr>
        <w:tabs>
          <w:tab w:val="left" w:pos="1407"/>
        </w:tabs>
        <w:jc w:val="center"/>
      </w:pPr>
      <w:bookmarkStart w:id="0" w:name="_GoBack"/>
      <w:bookmarkEnd w:id="0"/>
    </w:p>
    <w:p w:rsidR="00467C45" w:rsidRPr="004B345B" w:rsidRDefault="00467C45" w:rsidP="00467C45">
      <w:pPr>
        <w:tabs>
          <w:tab w:val="left" w:pos="1407"/>
        </w:tabs>
        <w:jc w:val="center"/>
      </w:pPr>
      <w:r>
        <w:t xml:space="preserve">DAÑOS EN CONSULTORIOS MEDICOS </w:t>
      </w:r>
    </w:p>
    <w:p w:rsidR="00467C45" w:rsidRDefault="00467C45" w:rsidP="00467C45">
      <w:pPr>
        <w:tabs>
          <w:tab w:val="left" w:pos="1407"/>
        </w:tabs>
        <w:jc w:val="center"/>
      </w:pPr>
      <w:r w:rsidRPr="00E80147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189865</wp:posOffset>
            </wp:positionV>
            <wp:extent cx="2019300" cy="3588385"/>
            <wp:effectExtent l="0" t="0" r="0" b="0"/>
            <wp:wrapThrough wrapText="bothSides">
              <wp:wrapPolygon edited="0">
                <wp:start x="0" y="0"/>
                <wp:lineTo x="0" y="21443"/>
                <wp:lineTo x="21396" y="21443"/>
                <wp:lineTo x="21396" y="0"/>
                <wp:lineTo x="0" y="0"/>
              </wp:wrapPolygon>
            </wp:wrapThrough>
            <wp:docPr id="14" name="Imagen 14" descr="C:\Users\adrian rojas soto\Desktop\FOTOS DE SISMO\UMF 13\IMG-20170908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rian rojas soto\Desktop\FOTOS DE SISMO\UMF 13\IMG-20170908-WA0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Default="00170BA3" w:rsidP="004B345B">
      <w:pPr>
        <w:tabs>
          <w:tab w:val="left" w:pos="1407"/>
        </w:tabs>
        <w:jc w:val="center"/>
      </w:pPr>
      <w:r w:rsidRPr="00E80147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1997075" cy="3550285"/>
            <wp:effectExtent l="0" t="0" r="3175" b="0"/>
            <wp:wrapThrough wrapText="bothSides">
              <wp:wrapPolygon edited="0">
                <wp:start x="0" y="0"/>
                <wp:lineTo x="0" y="21442"/>
                <wp:lineTo x="21428" y="21442"/>
                <wp:lineTo x="21428" y="0"/>
                <wp:lineTo x="0" y="0"/>
              </wp:wrapPolygon>
            </wp:wrapThrough>
            <wp:docPr id="12" name="Imagen 12" descr="C:\Users\adrian rojas soto\Desktop\FOTOS DE SISMO\UMF 13\IMG-20170908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an rojas soto\Desktop\FOTOS DE SISMO\UMF 13\IMG-20170908-WA0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45" w:rsidRPr="00E80147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46990</wp:posOffset>
            </wp:positionV>
            <wp:extent cx="1981200" cy="3523615"/>
            <wp:effectExtent l="0" t="0" r="0" b="635"/>
            <wp:wrapThrough wrapText="bothSides">
              <wp:wrapPolygon edited="0">
                <wp:start x="0" y="0"/>
                <wp:lineTo x="0" y="21487"/>
                <wp:lineTo x="21392" y="21487"/>
                <wp:lineTo x="21392" y="0"/>
                <wp:lineTo x="0" y="0"/>
              </wp:wrapPolygon>
            </wp:wrapThrough>
            <wp:docPr id="16" name="Imagen 16" descr="C:\Users\adrian rojas soto\Desktop\FOTOS DE SISMO\IMAG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rian rojas soto\Desktop\FOTOS DE SISMO\IMAG4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45" w:rsidRDefault="00467C45" w:rsidP="004B345B">
      <w:pPr>
        <w:tabs>
          <w:tab w:val="left" w:pos="1407"/>
        </w:tabs>
        <w:jc w:val="center"/>
      </w:pPr>
    </w:p>
    <w:p w:rsidR="00467C45" w:rsidRDefault="00467C45" w:rsidP="004B345B">
      <w:pPr>
        <w:tabs>
          <w:tab w:val="left" w:pos="1407"/>
        </w:tabs>
        <w:jc w:val="center"/>
      </w:pPr>
    </w:p>
    <w:p w:rsidR="004255DF" w:rsidRDefault="004255DF" w:rsidP="004B345B">
      <w:pPr>
        <w:tabs>
          <w:tab w:val="left" w:pos="1407"/>
        </w:tabs>
        <w:jc w:val="center"/>
      </w:pPr>
    </w:p>
    <w:sectPr w:rsidR="004255DF" w:rsidSect="00940B75">
      <w:headerReference w:type="default" r:id="rId27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121520" w:rsidRPr="00EE2A71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CA9223B" wp14:editId="2F932280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B28B5"/>
    <w:rsid w:val="000D3BC1"/>
    <w:rsid w:val="000D655A"/>
    <w:rsid w:val="000E1F72"/>
    <w:rsid w:val="000F5A50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25E8"/>
    <w:rsid w:val="00170BA3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255DF"/>
    <w:rsid w:val="00435F1C"/>
    <w:rsid w:val="00437D4C"/>
    <w:rsid w:val="00451DF8"/>
    <w:rsid w:val="00456152"/>
    <w:rsid w:val="004646EF"/>
    <w:rsid w:val="00467C45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0147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FB98A63-F67D-4DC6-8FFC-0030BAE5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D66ED-CBC4-487B-8B70-65B01805D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Oficios(2014).dot</Template>
  <TotalTime>7</TotalTime>
  <Pages>5</Pages>
  <Words>24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adrian rojas soto</cp:lastModifiedBy>
  <cp:revision>3</cp:revision>
  <cp:lastPrinted>2016-11-01T21:20:00Z</cp:lastPrinted>
  <dcterms:created xsi:type="dcterms:W3CDTF">2017-11-17T18:44:00Z</dcterms:created>
  <dcterms:modified xsi:type="dcterms:W3CDTF">2017-11-17T18:50:00Z</dcterms:modified>
</cp:coreProperties>
</file>