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8B5" w:rsidRPr="000B28B5" w:rsidRDefault="004B345B" w:rsidP="000B28B5">
      <w:pPr>
        <w:jc w:val="center"/>
      </w:pPr>
      <w:r>
        <w:t>NOMBRE DE LA UNIDAD:</w:t>
      </w:r>
      <w:r w:rsidR="004255DF">
        <w:t xml:space="preserve"> </w:t>
      </w:r>
      <w:r w:rsidR="004255DF" w:rsidRPr="004255DF">
        <w:rPr>
          <w:rFonts w:ascii="Arial" w:eastAsia="Arial Unicode MS" w:hAnsi="Arial" w:cs="Arial"/>
          <w:b/>
          <w:sz w:val="24"/>
        </w:rPr>
        <w:t>UNIDAD MEDICA FAMILIAR N° 13</w:t>
      </w:r>
    </w:p>
    <w:p w:rsidR="007F6761" w:rsidRDefault="007F6761" w:rsidP="00467C45">
      <w:pPr>
        <w:jc w:val="center"/>
      </w:pPr>
    </w:p>
    <w:p w:rsidR="00467C45" w:rsidRDefault="00161D2A" w:rsidP="00467C45">
      <w:pPr>
        <w:jc w:val="center"/>
      </w:pPr>
      <w:r>
        <w:t xml:space="preserve">REPARARCION DE </w:t>
      </w:r>
      <w:r w:rsidR="00467C45">
        <w:t>DAÑOS EN FACHAS</w:t>
      </w:r>
      <w:r>
        <w:t xml:space="preserve"> </w:t>
      </w:r>
      <w:r w:rsidR="007F6761">
        <w:t>5</w:t>
      </w:r>
      <w:r>
        <w:t>0</w:t>
      </w:r>
      <w:r w:rsidR="007F6761">
        <w:t>%</w:t>
      </w:r>
    </w:p>
    <w:p w:rsidR="007F6761" w:rsidRDefault="00161D2A" w:rsidP="000B28B5">
      <w:r w:rsidRPr="00161D2A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5612130" cy="3156823"/>
            <wp:effectExtent l="0" t="0" r="7620" b="5715"/>
            <wp:wrapThrough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hrough>
            <wp:docPr id="1" name="Imagen 1" descr="C:\Users\adrian rojas soto\Desktop\FOTOS DE SISMO\IMAG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 rojas soto\Desktop\FOTOS DE SISMO\IMAG4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761" w:rsidRPr="007F6761" w:rsidRDefault="007F6761" w:rsidP="007F6761"/>
    <w:p w:rsidR="007F6761" w:rsidRPr="007F6761" w:rsidRDefault="00161D2A" w:rsidP="007F6761">
      <w:r w:rsidRPr="00161D2A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7620</wp:posOffset>
            </wp:positionV>
            <wp:extent cx="5612130" cy="3156823"/>
            <wp:effectExtent l="0" t="0" r="7620" b="5715"/>
            <wp:wrapThrough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hrough>
            <wp:docPr id="3" name="Imagen 3" descr="C:\Users\adrian rojas soto\Desktop\FOTOS DE SISMO\IMAG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 rojas soto\Desktop\FOTOS DE SISMO\IMAG4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161D2A" w:rsidP="007F6761">
      <w:r w:rsidRPr="00161D2A"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3881755</wp:posOffset>
            </wp:positionV>
            <wp:extent cx="2514600" cy="4229100"/>
            <wp:effectExtent l="0" t="0" r="0" b="0"/>
            <wp:wrapThrough wrapText="bothSides">
              <wp:wrapPolygon edited="0">
                <wp:start x="0" y="0"/>
                <wp:lineTo x="0" y="21503"/>
                <wp:lineTo x="21436" y="21503"/>
                <wp:lineTo x="21436" y="0"/>
                <wp:lineTo x="0" y="0"/>
              </wp:wrapPolygon>
            </wp:wrapThrough>
            <wp:docPr id="6" name="Imagen 6" descr="C:\Users\adrian rojas soto\Desktop\FOTOS DE SISMO\IMAG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 rojas soto\Desktop\FOTOS DE SISMO\IMAG4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D2A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3843655</wp:posOffset>
            </wp:positionV>
            <wp:extent cx="2724150" cy="4318635"/>
            <wp:effectExtent l="0" t="0" r="0" b="5715"/>
            <wp:wrapThrough wrapText="bothSides">
              <wp:wrapPolygon edited="0">
                <wp:start x="0" y="0"/>
                <wp:lineTo x="0" y="21533"/>
                <wp:lineTo x="21449" y="21533"/>
                <wp:lineTo x="21449" y="0"/>
                <wp:lineTo x="0" y="0"/>
              </wp:wrapPolygon>
            </wp:wrapThrough>
            <wp:docPr id="7" name="Imagen 7" descr="C:\Users\adrian rojas soto\Desktop\FOTOS DE SISMO\IMAG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an rojas soto\Desktop\FOTOS DE SISMO\IMAG4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D2A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67000" cy="3756660"/>
            <wp:effectExtent l="0" t="0" r="0" b="0"/>
            <wp:wrapThrough wrapText="bothSides">
              <wp:wrapPolygon edited="0">
                <wp:start x="0" y="0"/>
                <wp:lineTo x="0" y="21469"/>
                <wp:lineTo x="21446" y="21469"/>
                <wp:lineTo x="21446" y="0"/>
                <wp:lineTo x="0" y="0"/>
              </wp:wrapPolygon>
            </wp:wrapThrough>
            <wp:docPr id="4" name="Imagen 4" descr="C:\Users\adrian rojas soto\Desktop\FOTOS DE SISMO\IMAG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 rojas soto\Desktop\FOTOS DE SISMO\IMAG4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D2A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52700" cy="3792220"/>
            <wp:effectExtent l="0" t="0" r="0" b="0"/>
            <wp:wrapThrough wrapText="bothSides">
              <wp:wrapPolygon edited="0">
                <wp:start x="0" y="0"/>
                <wp:lineTo x="0" y="21484"/>
                <wp:lineTo x="21439" y="21484"/>
                <wp:lineTo x="21439" y="0"/>
                <wp:lineTo x="0" y="0"/>
              </wp:wrapPolygon>
            </wp:wrapThrough>
            <wp:docPr id="5" name="Imagen 5" descr="C:\Users\adrian rojas soto\Desktop\FOTOS DE SISMO\IMAG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ian rojas soto\Desktop\FOTOS DE SISMO\IMAG4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761" w:rsidRDefault="00C47364" w:rsidP="007F6761">
      <w:r w:rsidRPr="00C47364">
        <w:rPr>
          <w:noProof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4338955</wp:posOffset>
            </wp:positionV>
            <wp:extent cx="3619500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486" y="21489"/>
                <wp:lineTo x="21486" y="0"/>
                <wp:lineTo x="0" y="0"/>
              </wp:wrapPolygon>
            </wp:wrapThrough>
            <wp:docPr id="12" name="Imagen 12" descr="C:\Users\adrian rojas soto\Desktop\FOTOS DE SISMO\UMF 13\IMG-2017092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rian rojas soto\Desktop\FOTOS DE SISMO\UMF 13\IMG-20170921-WA0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364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3307080</wp:posOffset>
            </wp:positionH>
            <wp:positionV relativeFrom="paragraph">
              <wp:posOffset>4472305</wp:posOffset>
            </wp:positionV>
            <wp:extent cx="2819400" cy="37592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13" name="Imagen 13" descr="C:\Users\adrian rojas soto\Desktop\FOTOS DE SISMO\UMF 13\IMG-2017092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rian rojas soto\Desktop\FOTOS DE SISMO\UMF 13\IMG-20170921-WA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364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698750" cy="4324350"/>
            <wp:effectExtent l="0" t="0" r="6350" b="0"/>
            <wp:wrapThrough wrapText="bothSides">
              <wp:wrapPolygon edited="0">
                <wp:start x="21600" y="21600"/>
                <wp:lineTo x="21600" y="95"/>
                <wp:lineTo x="102" y="95"/>
                <wp:lineTo x="102" y="21600"/>
                <wp:lineTo x="21600" y="21600"/>
              </wp:wrapPolygon>
            </wp:wrapThrough>
            <wp:docPr id="8" name="Imagen 8" descr="C:\Users\adrian rojas soto\Desktop\FOTOS DE SISMO\UMF 13\IMG-2017091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rian rojas soto\Desktop\FOTOS DE SISMO\UMF 13\IMG-20170913-WA0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987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364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2647950" cy="4232910"/>
            <wp:effectExtent l="0" t="0" r="0" b="0"/>
            <wp:wrapThrough wrapText="bothSides">
              <wp:wrapPolygon edited="0">
                <wp:start x="0" y="0"/>
                <wp:lineTo x="0" y="21483"/>
                <wp:lineTo x="21445" y="21483"/>
                <wp:lineTo x="21445" y="0"/>
                <wp:lineTo x="0" y="0"/>
              </wp:wrapPolygon>
            </wp:wrapThrough>
            <wp:docPr id="9" name="Imagen 9" descr="C:\Users\adrian rojas soto\Desktop\FOTOS DE SISMO\UMF 13\IMG-2017091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rian rojas soto\Desktop\FOTOS DE SISMO\UMF 13\IMG-20170913-WA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F6761" w:rsidSect="00940B75">
      <w:headerReference w:type="default" r:id="rId18"/>
      <w:pgSz w:w="12240" w:h="15840"/>
      <w:pgMar w:top="1659" w:right="1701" w:bottom="568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179" w:rsidRDefault="00233179" w:rsidP="007A585A">
      <w:r>
        <w:separator/>
      </w:r>
    </w:p>
  </w:endnote>
  <w:endnote w:type="continuationSeparator" w:id="0">
    <w:p w:rsidR="00233179" w:rsidRDefault="00233179" w:rsidP="007A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altName w:val="AvantGarde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179" w:rsidRDefault="00233179" w:rsidP="007A585A">
      <w:r>
        <w:separator/>
      </w:r>
    </w:p>
  </w:footnote>
  <w:footnote w:type="continuationSeparator" w:id="0">
    <w:p w:rsidR="00233179" w:rsidRDefault="00233179" w:rsidP="007A5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20" w:rsidRDefault="00121520" w:rsidP="007A585A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2003307</wp:posOffset>
              </wp:positionH>
              <wp:positionV relativeFrom="paragraph">
                <wp:posOffset>-329609</wp:posOffset>
              </wp:positionV>
              <wp:extent cx="3253238" cy="1009768"/>
              <wp:effectExtent l="0" t="0" r="4445" b="0"/>
              <wp:wrapNone/>
              <wp:docPr id="26" name="2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3238" cy="100976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EE2A7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INSTITUTO MEXICANO DEL SEGURO SOCIAL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DELEGACION ESTATAL EN CHIAPAS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JEFATURA DELEGACIONAL DE SERVICIOS ADMINISTRATIVOS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DEPARTAMENTO DE CONSERVACION Y SERVICIOS GENERALES</w:t>
                          </w:r>
                        </w:p>
                        <w:p w:rsidR="00121520" w:rsidRPr="00EE2A71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OFICINA DE SUPERVISION A CONSERVACION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26 Rectángulo" o:spid="_x0000_s1026" style="position:absolute;margin-left:157.75pt;margin-top:-25.95pt;width:256.1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" fillcolor="white [3201]" stroked="f" strokeweight="2pt">
              <v:textbox>
                <w:txbxContent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EE2A71">
                      <w:rPr>
                        <w:rFonts w:ascii="Century Gothic" w:hAnsi="Century Gothic"/>
                        <w:sz w:val="16"/>
                        <w:szCs w:val="16"/>
                      </w:rPr>
                      <w:t>INSTITUTO MEXICANO DEL SEGURO SOCIAL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DELEGACION ESTATAL EN CHIAPAS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JEFATURA DELEGACIONAL DE SERVICIOS ADMINISTRATIVOS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DEPARTAMENTO DE CONSERVACION Y SERVICIOS GENERALES</w:t>
                    </w:r>
                  </w:p>
                  <w:p w:rsidR="00121520" w:rsidRPr="00EE2A71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OFICINA DE SUPERVISION A CONSERVACION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6CA9223B" wp14:editId="2F932280">
          <wp:simplePos x="0" y="0"/>
          <wp:positionH relativeFrom="column">
            <wp:posOffset>-1032510</wp:posOffset>
          </wp:positionH>
          <wp:positionV relativeFrom="paragraph">
            <wp:posOffset>-212429</wp:posOffset>
          </wp:positionV>
          <wp:extent cx="7639050" cy="947352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3"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9473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21520" w:rsidRDefault="00121520" w:rsidP="007A585A">
    <w:pPr>
      <w:pStyle w:val="Encabezado"/>
    </w:pPr>
  </w:p>
  <w:p w:rsidR="00121520" w:rsidRDefault="00121520" w:rsidP="00034081">
    <w:pPr>
      <w:pStyle w:val="Encabezado"/>
      <w:jc w:val="center"/>
      <w:rPr>
        <w:sz w:val="22"/>
        <w:szCs w:val="22"/>
      </w:rPr>
    </w:pPr>
  </w:p>
  <w:p w:rsidR="00121520" w:rsidRPr="007A585A" w:rsidRDefault="00121520" w:rsidP="00034081">
    <w:pPr>
      <w:pStyle w:val="Encabezado"/>
      <w:jc w:val="center"/>
    </w:pPr>
  </w:p>
  <w:p w:rsidR="00121520" w:rsidRPr="007A585A" w:rsidRDefault="00121520" w:rsidP="007A58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7DFA"/>
    <w:multiLevelType w:val="hybridMultilevel"/>
    <w:tmpl w:val="8CAE7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7649F"/>
    <w:multiLevelType w:val="hybridMultilevel"/>
    <w:tmpl w:val="00DE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61E7D"/>
    <w:multiLevelType w:val="hybridMultilevel"/>
    <w:tmpl w:val="5D38B8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47E48"/>
    <w:multiLevelType w:val="hybridMultilevel"/>
    <w:tmpl w:val="F1783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03C63"/>
    <w:multiLevelType w:val="hybridMultilevel"/>
    <w:tmpl w:val="55A89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7263C6"/>
    <w:multiLevelType w:val="hybridMultilevel"/>
    <w:tmpl w:val="1FA07D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D96131"/>
    <w:multiLevelType w:val="hybridMultilevel"/>
    <w:tmpl w:val="D8EA1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A04EE"/>
    <w:multiLevelType w:val="hybridMultilevel"/>
    <w:tmpl w:val="8BDE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D4ED4"/>
    <w:multiLevelType w:val="hybridMultilevel"/>
    <w:tmpl w:val="E07222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C0C07"/>
    <w:multiLevelType w:val="hybridMultilevel"/>
    <w:tmpl w:val="3C9E0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56067"/>
    <w:multiLevelType w:val="hybridMultilevel"/>
    <w:tmpl w:val="07EC524C"/>
    <w:lvl w:ilvl="0" w:tplc="9D868808">
      <w:start w:val="1"/>
      <w:numFmt w:val="upperRoman"/>
      <w:lvlText w:val="%1."/>
      <w:lvlJc w:val="left"/>
      <w:pPr>
        <w:ind w:left="907" w:hanging="513"/>
      </w:pPr>
      <w:rPr>
        <w:rFonts w:ascii="Arial (W1)" w:hAnsi="Arial (W1)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F37663"/>
    <w:multiLevelType w:val="hybridMultilevel"/>
    <w:tmpl w:val="0C5C8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1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310"/>
    <w:rsid w:val="000165F6"/>
    <w:rsid w:val="0002558E"/>
    <w:rsid w:val="00026727"/>
    <w:rsid w:val="0003037D"/>
    <w:rsid w:val="00031E32"/>
    <w:rsid w:val="00032B9E"/>
    <w:rsid w:val="00034022"/>
    <w:rsid w:val="00034081"/>
    <w:rsid w:val="00035245"/>
    <w:rsid w:val="00045B56"/>
    <w:rsid w:val="0005468B"/>
    <w:rsid w:val="00054BB1"/>
    <w:rsid w:val="000709F9"/>
    <w:rsid w:val="00075745"/>
    <w:rsid w:val="00077FFE"/>
    <w:rsid w:val="00090179"/>
    <w:rsid w:val="000A292C"/>
    <w:rsid w:val="000A7922"/>
    <w:rsid w:val="000B01F8"/>
    <w:rsid w:val="000B28B5"/>
    <w:rsid w:val="000D3BC1"/>
    <w:rsid w:val="000D655A"/>
    <w:rsid w:val="000E1F72"/>
    <w:rsid w:val="000F5A50"/>
    <w:rsid w:val="00104DAD"/>
    <w:rsid w:val="001106EE"/>
    <w:rsid w:val="00113E0F"/>
    <w:rsid w:val="00121520"/>
    <w:rsid w:val="00124E2E"/>
    <w:rsid w:val="00127E45"/>
    <w:rsid w:val="00133C0C"/>
    <w:rsid w:val="00136C83"/>
    <w:rsid w:val="00152247"/>
    <w:rsid w:val="00157DAD"/>
    <w:rsid w:val="00161D2A"/>
    <w:rsid w:val="001625E8"/>
    <w:rsid w:val="00170BA3"/>
    <w:rsid w:val="001744FE"/>
    <w:rsid w:val="0018466C"/>
    <w:rsid w:val="00197440"/>
    <w:rsid w:val="001A10D2"/>
    <w:rsid w:val="001A1830"/>
    <w:rsid w:val="001A3AE0"/>
    <w:rsid w:val="001A4A77"/>
    <w:rsid w:val="001B26CC"/>
    <w:rsid w:val="001B7FDB"/>
    <w:rsid w:val="001C7973"/>
    <w:rsid w:val="001E42AB"/>
    <w:rsid w:val="001F4C08"/>
    <w:rsid w:val="002004CF"/>
    <w:rsid w:val="002017C5"/>
    <w:rsid w:val="00206801"/>
    <w:rsid w:val="00217D1C"/>
    <w:rsid w:val="00223F88"/>
    <w:rsid w:val="00233179"/>
    <w:rsid w:val="00244F77"/>
    <w:rsid w:val="00245C09"/>
    <w:rsid w:val="00247960"/>
    <w:rsid w:val="00254D6E"/>
    <w:rsid w:val="00254F3E"/>
    <w:rsid w:val="0027323D"/>
    <w:rsid w:val="00274BC6"/>
    <w:rsid w:val="00280EE4"/>
    <w:rsid w:val="00283EFC"/>
    <w:rsid w:val="002947FE"/>
    <w:rsid w:val="002A148B"/>
    <w:rsid w:val="002A6AC8"/>
    <w:rsid w:val="002B262F"/>
    <w:rsid w:val="002B326F"/>
    <w:rsid w:val="002B3CF2"/>
    <w:rsid w:val="002B644F"/>
    <w:rsid w:val="002E4CFB"/>
    <w:rsid w:val="002F4712"/>
    <w:rsid w:val="002F5A78"/>
    <w:rsid w:val="00305360"/>
    <w:rsid w:val="00321CEA"/>
    <w:rsid w:val="00340C9C"/>
    <w:rsid w:val="00341310"/>
    <w:rsid w:val="00344C6C"/>
    <w:rsid w:val="003468D1"/>
    <w:rsid w:val="00364E92"/>
    <w:rsid w:val="003756A8"/>
    <w:rsid w:val="00384142"/>
    <w:rsid w:val="003841E6"/>
    <w:rsid w:val="00393335"/>
    <w:rsid w:val="0039560C"/>
    <w:rsid w:val="00396F6B"/>
    <w:rsid w:val="003A068A"/>
    <w:rsid w:val="003A1B30"/>
    <w:rsid w:val="003B22C0"/>
    <w:rsid w:val="003F27A1"/>
    <w:rsid w:val="003F6F09"/>
    <w:rsid w:val="00413356"/>
    <w:rsid w:val="0041653D"/>
    <w:rsid w:val="00422EEC"/>
    <w:rsid w:val="004255DF"/>
    <w:rsid w:val="00435F1C"/>
    <w:rsid w:val="00437D4C"/>
    <w:rsid w:val="00451DF8"/>
    <w:rsid w:val="00456152"/>
    <w:rsid w:val="004646EF"/>
    <w:rsid w:val="00467C45"/>
    <w:rsid w:val="004704A2"/>
    <w:rsid w:val="00477883"/>
    <w:rsid w:val="00480707"/>
    <w:rsid w:val="00484D4D"/>
    <w:rsid w:val="00490130"/>
    <w:rsid w:val="00494E2F"/>
    <w:rsid w:val="004A081E"/>
    <w:rsid w:val="004A65AE"/>
    <w:rsid w:val="004A7029"/>
    <w:rsid w:val="004A7D70"/>
    <w:rsid w:val="004B345B"/>
    <w:rsid w:val="004B5706"/>
    <w:rsid w:val="004C151E"/>
    <w:rsid w:val="004C74AE"/>
    <w:rsid w:val="004F161A"/>
    <w:rsid w:val="00500DAA"/>
    <w:rsid w:val="0051250A"/>
    <w:rsid w:val="005132F5"/>
    <w:rsid w:val="00513E0A"/>
    <w:rsid w:val="005162A4"/>
    <w:rsid w:val="00520072"/>
    <w:rsid w:val="0052122C"/>
    <w:rsid w:val="00521A39"/>
    <w:rsid w:val="00535BFF"/>
    <w:rsid w:val="00541CE2"/>
    <w:rsid w:val="00542A7E"/>
    <w:rsid w:val="00544773"/>
    <w:rsid w:val="00564CC2"/>
    <w:rsid w:val="00575430"/>
    <w:rsid w:val="005755C4"/>
    <w:rsid w:val="00576339"/>
    <w:rsid w:val="005A163A"/>
    <w:rsid w:val="005A1722"/>
    <w:rsid w:val="005A5FEE"/>
    <w:rsid w:val="005B04E0"/>
    <w:rsid w:val="005C6897"/>
    <w:rsid w:val="005D1340"/>
    <w:rsid w:val="005E448E"/>
    <w:rsid w:val="005E6652"/>
    <w:rsid w:val="005F364F"/>
    <w:rsid w:val="005F717C"/>
    <w:rsid w:val="00600B10"/>
    <w:rsid w:val="006031DC"/>
    <w:rsid w:val="006352C6"/>
    <w:rsid w:val="006423F0"/>
    <w:rsid w:val="00643A8C"/>
    <w:rsid w:val="00647180"/>
    <w:rsid w:val="00650E66"/>
    <w:rsid w:val="00657B12"/>
    <w:rsid w:val="0066009E"/>
    <w:rsid w:val="00665148"/>
    <w:rsid w:val="0067140B"/>
    <w:rsid w:val="0067461A"/>
    <w:rsid w:val="00693FC0"/>
    <w:rsid w:val="006A1B3B"/>
    <w:rsid w:val="006A2B08"/>
    <w:rsid w:val="006A3F2C"/>
    <w:rsid w:val="006A46B0"/>
    <w:rsid w:val="006A7A0C"/>
    <w:rsid w:val="006B0FCC"/>
    <w:rsid w:val="006C3B9A"/>
    <w:rsid w:val="006D18E8"/>
    <w:rsid w:val="006D1D24"/>
    <w:rsid w:val="006D4672"/>
    <w:rsid w:val="006D6187"/>
    <w:rsid w:val="006D777C"/>
    <w:rsid w:val="006E31AB"/>
    <w:rsid w:val="006F18D7"/>
    <w:rsid w:val="006F3D6D"/>
    <w:rsid w:val="006F7CF7"/>
    <w:rsid w:val="00700EB0"/>
    <w:rsid w:val="00705612"/>
    <w:rsid w:val="00707805"/>
    <w:rsid w:val="00710AC4"/>
    <w:rsid w:val="0071152B"/>
    <w:rsid w:val="007211ED"/>
    <w:rsid w:val="007411EE"/>
    <w:rsid w:val="00742BC9"/>
    <w:rsid w:val="00756826"/>
    <w:rsid w:val="00763CE4"/>
    <w:rsid w:val="007753DF"/>
    <w:rsid w:val="007823CA"/>
    <w:rsid w:val="00783BB9"/>
    <w:rsid w:val="0078488C"/>
    <w:rsid w:val="007A049A"/>
    <w:rsid w:val="007A585A"/>
    <w:rsid w:val="007B22F0"/>
    <w:rsid w:val="007B2390"/>
    <w:rsid w:val="007B2A98"/>
    <w:rsid w:val="007B4717"/>
    <w:rsid w:val="007B76DB"/>
    <w:rsid w:val="007B7B32"/>
    <w:rsid w:val="007C6E1D"/>
    <w:rsid w:val="007C7718"/>
    <w:rsid w:val="007D307F"/>
    <w:rsid w:val="007E6B72"/>
    <w:rsid w:val="007F021F"/>
    <w:rsid w:val="007F6761"/>
    <w:rsid w:val="00801333"/>
    <w:rsid w:val="00801384"/>
    <w:rsid w:val="00812B5A"/>
    <w:rsid w:val="00826DCA"/>
    <w:rsid w:val="00832617"/>
    <w:rsid w:val="00832D37"/>
    <w:rsid w:val="00841BAC"/>
    <w:rsid w:val="00863230"/>
    <w:rsid w:val="00870E3A"/>
    <w:rsid w:val="0087216D"/>
    <w:rsid w:val="008775D1"/>
    <w:rsid w:val="008777D9"/>
    <w:rsid w:val="008902BA"/>
    <w:rsid w:val="00894894"/>
    <w:rsid w:val="00897839"/>
    <w:rsid w:val="008A2D99"/>
    <w:rsid w:val="008C7B94"/>
    <w:rsid w:val="008D2677"/>
    <w:rsid w:val="008D2D90"/>
    <w:rsid w:val="008E38D5"/>
    <w:rsid w:val="008F4CAC"/>
    <w:rsid w:val="008F4D77"/>
    <w:rsid w:val="008F5B2E"/>
    <w:rsid w:val="008F73B8"/>
    <w:rsid w:val="00901355"/>
    <w:rsid w:val="00902A5E"/>
    <w:rsid w:val="00912FE1"/>
    <w:rsid w:val="009138A1"/>
    <w:rsid w:val="0091431E"/>
    <w:rsid w:val="00935D54"/>
    <w:rsid w:val="00940980"/>
    <w:rsid w:val="00940B75"/>
    <w:rsid w:val="00946250"/>
    <w:rsid w:val="00946464"/>
    <w:rsid w:val="00947D65"/>
    <w:rsid w:val="00947E2F"/>
    <w:rsid w:val="009616B1"/>
    <w:rsid w:val="009635E3"/>
    <w:rsid w:val="00964CCE"/>
    <w:rsid w:val="00967FEB"/>
    <w:rsid w:val="00973A3C"/>
    <w:rsid w:val="0097613E"/>
    <w:rsid w:val="00983B74"/>
    <w:rsid w:val="009851CE"/>
    <w:rsid w:val="00990BAF"/>
    <w:rsid w:val="00992C08"/>
    <w:rsid w:val="009A6886"/>
    <w:rsid w:val="009B1898"/>
    <w:rsid w:val="009D4F79"/>
    <w:rsid w:val="009D5DFD"/>
    <w:rsid w:val="009E075A"/>
    <w:rsid w:val="009E4345"/>
    <w:rsid w:val="009E6F8E"/>
    <w:rsid w:val="009F13EE"/>
    <w:rsid w:val="009F764C"/>
    <w:rsid w:val="00A02C82"/>
    <w:rsid w:val="00A06F36"/>
    <w:rsid w:val="00A0729B"/>
    <w:rsid w:val="00A14B9B"/>
    <w:rsid w:val="00A22E7C"/>
    <w:rsid w:val="00A31236"/>
    <w:rsid w:val="00A331B7"/>
    <w:rsid w:val="00A340FC"/>
    <w:rsid w:val="00A5599F"/>
    <w:rsid w:val="00A618D1"/>
    <w:rsid w:val="00A71CC2"/>
    <w:rsid w:val="00A75E87"/>
    <w:rsid w:val="00A85097"/>
    <w:rsid w:val="00A853D7"/>
    <w:rsid w:val="00A940EF"/>
    <w:rsid w:val="00A9720C"/>
    <w:rsid w:val="00AA7C14"/>
    <w:rsid w:val="00AB03B2"/>
    <w:rsid w:val="00AB2FB0"/>
    <w:rsid w:val="00AB4E1D"/>
    <w:rsid w:val="00AB6310"/>
    <w:rsid w:val="00AB77D6"/>
    <w:rsid w:val="00AB7F02"/>
    <w:rsid w:val="00AC7F5D"/>
    <w:rsid w:val="00AD1CCA"/>
    <w:rsid w:val="00AD29FC"/>
    <w:rsid w:val="00AD3106"/>
    <w:rsid w:val="00AD71A0"/>
    <w:rsid w:val="00AE6F4A"/>
    <w:rsid w:val="00AE7ABA"/>
    <w:rsid w:val="00AF590E"/>
    <w:rsid w:val="00AF7287"/>
    <w:rsid w:val="00B04B1A"/>
    <w:rsid w:val="00B068E6"/>
    <w:rsid w:val="00B24043"/>
    <w:rsid w:val="00B31A3B"/>
    <w:rsid w:val="00B379CD"/>
    <w:rsid w:val="00B37E30"/>
    <w:rsid w:val="00B44E8C"/>
    <w:rsid w:val="00B462C9"/>
    <w:rsid w:val="00B47ED1"/>
    <w:rsid w:val="00B5194B"/>
    <w:rsid w:val="00B52FB0"/>
    <w:rsid w:val="00B721C0"/>
    <w:rsid w:val="00B75A3C"/>
    <w:rsid w:val="00B77DCB"/>
    <w:rsid w:val="00B82E52"/>
    <w:rsid w:val="00B86338"/>
    <w:rsid w:val="00B90C41"/>
    <w:rsid w:val="00BA36F5"/>
    <w:rsid w:val="00BB2123"/>
    <w:rsid w:val="00BB695C"/>
    <w:rsid w:val="00BC70CA"/>
    <w:rsid w:val="00BD4D70"/>
    <w:rsid w:val="00BE175F"/>
    <w:rsid w:val="00BE1DF1"/>
    <w:rsid w:val="00BE27BD"/>
    <w:rsid w:val="00BE3D05"/>
    <w:rsid w:val="00BF5C37"/>
    <w:rsid w:val="00BF7105"/>
    <w:rsid w:val="00BF7DA3"/>
    <w:rsid w:val="00C02DC4"/>
    <w:rsid w:val="00C141ED"/>
    <w:rsid w:val="00C30412"/>
    <w:rsid w:val="00C3765E"/>
    <w:rsid w:val="00C4337A"/>
    <w:rsid w:val="00C45663"/>
    <w:rsid w:val="00C4636C"/>
    <w:rsid w:val="00C47364"/>
    <w:rsid w:val="00C731DF"/>
    <w:rsid w:val="00C76779"/>
    <w:rsid w:val="00C82DF4"/>
    <w:rsid w:val="00C87205"/>
    <w:rsid w:val="00C90E6B"/>
    <w:rsid w:val="00C936D9"/>
    <w:rsid w:val="00C9429E"/>
    <w:rsid w:val="00CB2C24"/>
    <w:rsid w:val="00CB2EA3"/>
    <w:rsid w:val="00CC25C3"/>
    <w:rsid w:val="00CC3155"/>
    <w:rsid w:val="00CC4642"/>
    <w:rsid w:val="00CE0B3E"/>
    <w:rsid w:val="00CE5FC0"/>
    <w:rsid w:val="00CF39AE"/>
    <w:rsid w:val="00CF5C69"/>
    <w:rsid w:val="00CF60D4"/>
    <w:rsid w:val="00D0149B"/>
    <w:rsid w:val="00D132AA"/>
    <w:rsid w:val="00D139E6"/>
    <w:rsid w:val="00D16429"/>
    <w:rsid w:val="00D21D2E"/>
    <w:rsid w:val="00D35DCD"/>
    <w:rsid w:val="00D5012B"/>
    <w:rsid w:val="00D511D9"/>
    <w:rsid w:val="00D552BB"/>
    <w:rsid w:val="00D61766"/>
    <w:rsid w:val="00D7100E"/>
    <w:rsid w:val="00D8349E"/>
    <w:rsid w:val="00D83AC3"/>
    <w:rsid w:val="00D920C2"/>
    <w:rsid w:val="00D9523D"/>
    <w:rsid w:val="00DA47EF"/>
    <w:rsid w:val="00DA6C57"/>
    <w:rsid w:val="00DA7496"/>
    <w:rsid w:val="00DB1D85"/>
    <w:rsid w:val="00DB25E8"/>
    <w:rsid w:val="00DC1E12"/>
    <w:rsid w:val="00DE093D"/>
    <w:rsid w:val="00DF68D2"/>
    <w:rsid w:val="00E051BD"/>
    <w:rsid w:val="00E1113C"/>
    <w:rsid w:val="00E144A3"/>
    <w:rsid w:val="00E1696C"/>
    <w:rsid w:val="00E20E34"/>
    <w:rsid w:val="00E21AD9"/>
    <w:rsid w:val="00E25804"/>
    <w:rsid w:val="00E25A83"/>
    <w:rsid w:val="00E603C2"/>
    <w:rsid w:val="00E6102E"/>
    <w:rsid w:val="00E6146A"/>
    <w:rsid w:val="00E635CC"/>
    <w:rsid w:val="00E64259"/>
    <w:rsid w:val="00E70AA6"/>
    <w:rsid w:val="00E71229"/>
    <w:rsid w:val="00E730DA"/>
    <w:rsid w:val="00E77B82"/>
    <w:rsid w:val="00E80147"/>
    <w:rsid w:val="00E818F9"/>
    <w:rsid w:val="00E928A3"/>
    <w:rsid w:val="00E9368A"/>
    <w:rsid w:val="00E95355"/>
    <w:rsid w:val="00E95CCD"/>
    <w:rsid w:val="00EA18EE"/>
    <w:rsid w:val="00EA5FC3"/>
    <w:rsid w:val="00EB378B"/>
    <w:rsid w:val="00EC4017"/>
    <w:rsid w:val="00EC57A7"/>
    <w:rsid w:val="00ED7870"/>
    <w:rsid w:val="00EE2A71"/>
    <w:rsid w:val="00EE3B61"/>
    <w:rsid w:val="00EE795B"/>
    <w:rsid w:val="00EF3BA9"/>
    <w:rsid w:val="00F01A5D"/>
    <w:rsid w:val="00F058F6"/>
    <w:rsid w:val="00F06EF0"/>
    <w:rsid w:val="00F10FB9"/>
    <w:rsid w:val="00F32808"/>
    <w:rsid w:val="00F44032"/>
    <w:rsid w:val="00F531E3"/>
    <w:rsid w:val="00F56297"/>
    <w:rsid w:val="00F61B6D"/>
    <w:rsid w:val="00F62D7F"/>
    <w:rsid w:val="00F65D0F"/>
    <w:rsid w:val="00F67DFA"/>
    <w:rsid w:val="00F703E0"/>
    <w:rsid w:val="00F71775"/>
    <w:rsid w:val="00F81A2B"/>
    <w:rsid w:val="00F8357B"/>
    <w:rsid w:val="00F90E49"/>
    <w:rsid w:val="00F91F07"/>
    <w:rsid w:val="00FA5E10"/>
    <w:rsid w:val="00FA7D22"/>
    <w:rsid w:val="00FB5F5A"/>
    <w:rsid w:val="00FD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2FB98A63-F67D-4DC6-8FFC-0030BAE57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7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o.romerol\AppData\Local\Microsoft\Windows\Temporary%20Internet%20Files\Content.Outlook\OS5BCYDQ\Oficios(2014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9DF7F-D63F-48CF-AFEA-90703ED54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Oficios(2014).dot</Template>
  <TotalTime>1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IMSS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Ramón de Jesús Santos Díaz</dc:creator>
  <cp:lastModifiedBy>adrian rojas soto</cp:lastModifiedBy>
  <cp:revision>2</cp:revision>
  <cp:lastPrinted>2016-11-01T21:20:00Z</cp:lastPrinted>
  <dcterms:created xsi:type="dcterms:W3CDTF">2017-11-17T20:31:00Z</dcterms:created>
  <dcterms:modified xsi:type="dcterms:W3CDTF">2017-11-17T20:31:00Z</dcterms:modified>
</cp:coreProperties>
</file>