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8B5" w:rsidRPr="000B28B5" w:rsidRDefault="004B345B" w:rsidP="000B28B5">
      <w:pPr>
        <w:jc w:val="center"/>
      </w:pPr>
      <w:r>
        <w:t>NOMBRE DE LA UNIDAD:</w:t>
      </w:r>
      <w:r w:rsidR="004255DF">
        <w:t xml:space="preserve"> </w:t>
      </w:r>
      <w:r w:rsidR="004255DF" w:rsidRPr="004255DF">
        <w:rPr>
          <w:rFonts w:ascii="Arial" w:eastAsia="Arial Unicode MS" w:hAnsi="Arial" w:cs="Arial"/>
          <w:b/>
          <w:sz w:val="24"/>
        </w:rPr>
        <w:t>UNIDAD MEDICA FAMILIAR N° 13</w:t>
      </w:r>
    </w:p>
    <w:p w:rsidR="007F6761" w:rsidRDefault="007F6761" w:rsidP="00467C45">
      <w:pPr>
        <w:jc w:val="center"/>
      </w:pPr>
    </w:p>
    <w:p w:rsidR="00467C45" w:rsidRDefault="007F6761" w:rsidP="00467C45">
      <w:pPr>
        <w:jc w:val="center"/>
      </w:pPr>
      <w:r w:rsidRPr="007F6761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3985895</wp:posOffset>
            </wp:positionH>
            <wp:positionV relativeFrom="paragraph">
              <wp:posOffset>255905</wp:posOffset>
            </wp:positionV>
            <wp:extent cx="2000250" cy="3752850"/>
            <wp:effectExtent l="0" t="0" r="0" b="0"/>
            <wp:wrapThrough wrapText="bothSides">
              <wp:wrapPolygon edited="0">
                <wp:start x="0" y="0"/>
                <wp:lineTo x="0" y="21490"/>
                <wp:lineTo x="21394" y="21490"/>
                <wp:lineTo x="21394" y="0"/>
                <wp:lineTo x="0" y="0"/>
              </wp:wrapPolygon>
            </wp:wrapThrough>
            <wp:docPr id="22" name="Imagen 22" descr="C:\Users\adrian rojas soto\Desktop\FOTOS DE SISMO\IMAG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 rojas soto\Desktop\FOTOS DE SISMO\IMAG4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761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-666750</wp:posOffset>
            </wp:positionH>
            <wp:positionV relativeFrom="paragraph">
              <wp:posOffset>255270</wp:posOffset>
            </wp:positionV>
            <wp:extent cx="2143125" cy="3810000"/>
            <wp:effectExtent l="0" t="0" r="9525" b="0"/>
            <wp:wrapThrough wrapText="bothSides">
              <wp:wrapPolygon edited="0">
                <wp:start x="0" y="0"/>
                <wp:lineTo x="0" y="21492"/>
                <wp:lineTo x="21504" y="21492"/>
                <wp:lineTo x="21504" y="0"/>
                <wp:lineTo x="0" y="0"/>
              </wp:wrapPolygon>
            </wp:wrapThrough>
            <wp:docPr id="24" name="Imagen 24" descr="C:\Users\adrian rojas soto\Desktop\FOTOS DE SISMO\IMAG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ian rojas soto\Desktop\FOTOS DE SISMO\IMAG41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C45">
        <w:t>DAÑOS EN FACHAS</w:t>
      </w:r>
      <w:r>
        <w:t xml:space="preserve"> 25%</w:t>
      </w:r>
    </w:p>
    <w:p w:rsidR="007F6761" w:rsidRDefault="007B76C2" w:rsidP="000B28B5">
      <w:r w:rsidRPr="007F6761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5DFBC09B" wp14:editId="1E18D726">
            <wp:simplePos x="0" y="0"/>
            <wp:positionH relativeFrom="margin">
              <wp:posOffset>1572895</wp:posOffset>
            </wp:positionH>
            <wp:positionV relativeFrom="paragraph">
              <wp:posOffset>3949065</wp:posOffset>
            </wp:positionV>
            <wp:extent cx="4438650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507" y="21485"/>
                <wp:lineTo x="21507" y="0"/>
                <wp:lineTo x="0" y="0"/>
              </wp:wrapPolygon>
            </wp:wrapThrough>
            <wp:docPr id="27" name="Imagen 27" descr="C:\Users\adrian rojas soto\Desktop\FOTOS DE SISMO\IMAG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an rojas soto\Desktop\FOTOS DE SISMO\IMAG4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761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62C12A95" wp14:editId="278B8F71">
            <wp:simplePos x="0" y="0"/>
            <wp:positionH relativeFrom="column">
              <wp:posOffset>-2194560</wp:posOffset>
            </wp:positionH>
            <wp:positionV relativeFrom="paragraph">
              <wp:posOffset>3954780</wp:posOffset>
            </wp:positionV>
            <wp:extent cx="2085975" cy="3708400"/>
            <wp:effectExtent l="0" t="0" r="9525" b="6350"/>
            <wp:wrapThrough wrapText="bothSides">
              <wp:wrapPolygon edited="0">
                <wp:start x="0" y="0"/>
                <wp:lineTo x="0" y="21526"/>
                <wp:lineTo x="21501" y="21526"/>
                <wp:lineTo x="21501" y="0"/>
                <wp:lineTo x="0" y="0"/>
              </wp:wrapPolygon>
            </wp:wrapThrough>
            <wp:docPr id="25" name="Imagen 25" descr="C:\Users\adrian rojas soto\Desktop\FOTOS DE SISMO\IMAG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an rojas soto\Desktop\FOTOS DE SISMO\IMAG4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761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00A9873" wp14:editId="218748AC">
            <wp:simplePos x="0" y="0"/>
            <wp:positionH relativeFrom="column">
              <wp:posOffset>69215</wp:posOffset>
            </wp:positionH>
            <wp:positionV relativeFrom="paragraph">
              <wp:posOffset>88900</wp:posOffset>
            </wp:positionV>
            <wp:extent cx="2131695" cy="3790950"/>
            <wp:effectExtent l="0" t="0" r="1905" b="0"/>
            <wp:wrapThrough wrapText="bothSides">
              <wp:wrapPolygon edited="0">
                <wp:start x="0" y="0"/>
                <wp:lineTo x="0" y="21491"/>
                <wp:lineTo x="21426" y="21491"/>
                <wp:lineTo x="21426" y="0"/>
                <wp:lineTo x="0" y="0"/>
              </wp:wrapPolygon>
            </wp:wrapThrough>
            <wp:docPr id="23" name="Imagen 23" descr="C:\Users\adrian rojas soto\Desktop\FOTOS DE SISMO\IMAG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 rojas soto\Desktop\FOTOS DE SISMO\IMAG4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761" w:rsidRDefault="000B1F42" w:rsidP="007F6761">
      <w:r w:rsidRPr="007F6761"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529B4A6B" wp14:editId="2A82C5E9">
            <wp:simplePos x="0" y="0"/>
            <wp:positionH relativeFrom="margin">
              <wp:posOffset>666750</wp:posOffset>
            </wp:positionH>
            <wp:positionV relativeFrom="paragraph">
              <wp:posOffset>-189230</wp:posOffset>
            </wp:positionV>
            <wp:extent cx="4648200" cy="2613660"/>
            <wp:effectExtent l="0" t="0" r="0" b="0"/>
            <wp:wrapThrough wrapText="bothSides">
              <wp:wrapPolygon edited="0">
                <wp:start x="0" y="0"/>
                <wp:lineTo x="0" y="21411"/>
                <wp:lineTo x="21511" y="21411"/>
                <wp:lineTo x="21511" y="0"/>
                <wp:lineTo x="0" y="0"/>
              </wp:wrapPolygon>
            </wp:wrapThrough>
            <wp:docPr id="29" name="Imagen 29" descr="C:\Users\adrian rojas soto\Desktop\FOTOS DE SISMO\IMAG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rian rojas soto\Desktop\FOTOS DE SISMO\IMAG42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6C2" w:rsidRDefault="007B76C2" w:rsidP="007F6761"/>
    <w:p w:rsidR="007B76C2" w:rsidRDefault="007B76C2" w:rsidP="007F6761"/>
    <w:p w:rsidR="007B76C2" w:rsidRDefault="007B76C2" w:rsidP="007F6761"/>
    <w:p w:rsidR="007B76C2" w:rsidRPr="007F6761" w:rsidRDefault="007B76C2" w:rsidP="007F6761"/>
    <w:p w:rsidR="007F6761" w:rsidRP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7F6761" w:rsidP="007F6761"/>
    <w:p w:rsidR="007F6761" w:rsidRDefault="000B1F42" w:rsidP="007F6761">
      <w:r w:rsidRPr="007F6761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6D4670AD" wp14:editId="425D8213">
            <wp:simplePos x="0" y="0"/>
            <wp:positionH relativeFrom="margin">
              <wp:posOffset>591185</wp:posOffset>
            </wp:positionH>
            <wp:positionV relativeFrom="paragraph">
              <wp:posOffset>3810</wp:posOffset>
            </wp:positionV>
            <wp:extent cx="4667250" cy="2624455"/>
            <wp:effectExtent l="0" t="0" r="0" b="4445"/>
            <wp:wrapThrough wrapText="bothSides">
              <wp:wrapPolygon edited="0">
                <wp:start x="0" y="0"/>
                <wp:lineTo x="0" y="21480"/>
                <wp:lineTo x="21512" y="21480"/>
                <wp:lineTo x="21512" y="0"/>
                <wp:lineTo x="0" y="0"/>
              </wp:wrapPolygon>
            </wp:wrapThrough>
            <wp:docPr id="30" name="Imagen 30" descr="C:\Users\adrian rojas soto\Desktop\FOTOS DE SISMO\IMAG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rian rojas soto\Desktop\FOTOS DE SISMO\IMAG42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7F6761" w:rsidP="007F6761"/>
    <w:p w:rsidR="007F6761" w:rsidRPr="007F6761" w:rsidRDefault="000B1F42" w:rsidP="007F6761">
      <w:r w:rsidRPr="007F6761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099D26EF" wp14:editId="6CEB44A9">
            <wp:simplePos x="0" y="0"/>
            <wp:positionH relativeFrom="margin">
              <wp:posOffset>694690</wp:posOffset>
            </wp:positionH>
            <wp:positionV relativeFrom="paragraph">
              <wp:posOffset>26670</wp:posOffset>
            </wp:positionV>
            <wp:extent cx="457200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510" y="21440"/>
                <wp:lineTo x="21510" y="0"/>
                <wp:lineTo x="0" y="0"/>
              </wp:wrapPolygon>
            </wp:wrapThrough>
            <wp:docPr id="28" name="Imagen 28" descr="C:\Users\adrian rojas soto\Desktop\FOTOS DE SISMO\IMAG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rian rojas soto\Desktop\FOTOS DE SISMO\IMAG4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D70" w:rsidRDefault="004A7D70" w:rsidP="007F6761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4A7D70" w:rsidP="004A7D70"/>
    <w:p w:rsidR="004A7D70" w:rsidRPr="004A7D70" w:rsidRDefault="000B1F42" w:rsidP="004A7D70">
      <w:r w:rsidRPr="00742BC9"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7D651404" wp14:editId="29BDD5CA">
            <wp:simplePos x="0" y="0"/>
            <wp:positionH relativeFrom="margin">
              <wp:posOffset>3063875</wp:posOffset>
            </wp:positionH>
            <wp:positionV relativeFrom="paragraph">
              <wp:posOffset>140335</wp:posOffset>
            </wp:positionV>
            <wp:extent cx="2311400" cy="4108450"/>
            <wp:effectExtent l="0" t="0" r="0" b="6350"/>
            <wp:wrapThrough wrapText="bothSides">
              <wp:wrapPolygon edited="0">
                <wp:start x="0" y="0"/>
                <wp:lineTo x="0" y="21533"/>
                <wp:lineTo x="21363" y="21533"/>
                <wp:lineTo x="21363" y="0"/>
                <wp:lineTo x="0" y="0"/>
              </wp:wrapPolygon>
            </wp:wrapThrough>
            <wp:docPr id="31" name="Imagen 31" descr="C:\Users\adrian rojas soto\Desktop\FOTOS DE SISMO\IMAG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rian rojas soto\Desktop\FOTOS DE SISMO\IMAG4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BC9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0199D95" wp14:editId="61BF27C1">
            <wp:simplePos x="0" y="0"/>
            <wp:positionH relativeFrom="margin">
              <wp:posOffset>-71120</wp:posOffset>
            </wp:positionH>
            <wp:positionV relativeFrom="paragraph">
              <wp:posOffset>140335</wp:posOffset>
            </wp:positionV>
            <wp:extent cx="2305050" cy="4097655"/>
            <wp:effectExtent l="0" t="0" r="0" b="0"/>
            <wp:wrapThrough wrapText="bothSides">
              <wp:wrapPolygon edited="0">
                <wp:start x="0" y="0"/>
                <wp:lineTo x="0" y="21490"/>
                <wp:lineTo x="21421" y="21490"/>
                <wp:lineTo x="21421" y="0"/>
                <wp:lineTo x="0" y="0"/>
              </wp:wrapPolygon>
            </wp:wrapThrough>
            <wp:docPr id="32" name="Imagen 32" descr="C:\Users\adrian rojas soto\Desktop\FOTOS DE SISMO\IMAG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rian rojas soto\Desktop\FOTOS DE SISMO\IMAG43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D70" w:rsidRDefault="004A7D70" w:rsidP="004A7D70"/>
    <w:p w:rsidR="00170BA3" w:rsidRDefault="00170BA3" w:rsidP="004A7D70"/>
    <w:p w:rsidR="00742BC9" w:rsidRDefault="00742BC9" w:rsidP="004A7D70"/>
    <w:p w:rsidR="00742BC9" w:rsidRDefault="00742BC9" w:rsidP="004A7D70"/>
    <w:p w:rsidR="00742BC9" w:rsidRDefault="00742BC9" w:rsidP="004A7D70"/>
    <w:p w:rsidR="004A7D70" w:rsidRDefault="004A7D70" w:rsidP="00742BC9"/>
    <w:p w:rsidR="00742BC9" w:rsidRDefault="00742BC9" w:rsidP="00742BC9"/>
    <w:p w:rsidR="00742BC9" w:rsidRDefault="00742BC9" w:rsidP="00742BC9"/>
    <w:p w:rsidR="00742BC9" w:rsidRDefault="00742BC9" w:rsidP="00742BC9"/>
    <w:p w:rsid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0B1F42" w:rsidP="00742BC9">
      <w:r w:rsidRPr="00742BC9"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16342794" wp14:editId="69DF11B5">
            <wp:simplePos x="0" y="0"/>
            <wp:positionH relativeFrom="margin">
              <wp:posOffset>57150</wp:posOffset>
            </wp:positionH>
            <wp:positionV relativeFrom="paragraph">
              <wp:posOffset>60325</wp:posOffset>
            </wp:positionV>
            <wp:extent cx="2228850" cy="3962400"/>
            <wp:effectExtent l="0" t="0" r="0" b="0"/>
            <wp:wrapThrough wrapText="bothSides">
              <wp:wrapPolygon edited="0">
                <wp:start x="0" y="0"/>
                <wp:lineTo x="0" y="21496"/>
                <wp:lineTo x="21415" y="21496"/>
                <wp:lineTo x="21415" y="0"/>
                <wp:lineTo x="0" y="0"/>
              </wp:wrapPolygon>
            </wp:wrapThrough>
            <wp:docPr id="33" name="Imagen 33" descr="C:\Users\adrian rojas soto\Desktop\FOTOS DE SISMO\IMAG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rian rojas soto\Desktop\FOTOS DE SISMO\IMAG43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BC9"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0889B793" wp14:editId="26543BE0">
            <wp:simplePos x="0" y="0"/>
            <wp:positionH relativeFrom="margin">
              <wp:posOffset>3062605</wp:posOffset>
            </wp:positionH>
            <wp:positionV relativeFrom="paragraph">
              <wp:posOffset>59690</wp:posOffset>
            </wp:positionV>
            <wp:extent cx="2195195" cy="3902710"/>
            <wp:effectExtent l="0" t="0" r="0" b="2540"/>
            <wp:wrapThrough wrapText="bothSides">
              <wp:wrapPolygon edited="0">
                <wp:start x="0" y="0"/>
                <wp:lineTo x="0" y="21509"/>
                <wp:lineTo x="21369" y="21509"/>
                <wp:lineTo x="21369" y="0"/>
                <wp:lineTo x="0" y="0"/>
              </wp:wrapPolygon>
            </wp:wrapThrough>
            <wp:docPr id="34" name="Imagen 34" descr="C:\Users\adrian rojas soto\Desktop\FOTOS DE SISMO\UMF 13\IMG-201612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rian rojas soto\Desktop\FOTOS DE SISMO\UMF 13\IMG-20161210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Pr="00742BC9" w:rsidRDefault="00742BC9" w:rsidP="00742BC9"/>
    <w:p w:rsidR="00742BC9" w:rsidRDefault="00742BC9" w:rsidP="00742BC9"/>
    <w:p w:rsidR="00742BC9" w:rsidRDefault="00742BC9" w:rsidP="00742BC9"/>
    <w:p w:rsidR="00742BC9" w:rsidRDefault="00742BC9" w:rsidP="00742BC9"/>
    <w:p w:rsidR="00742BC9" w:rsidRDefault="00742BC9" w:rsidP="00742BC9"/>
    <w:p w:rsidR="00742BC9" w:rsidRDefault="00742BC9" w:rsidP="00742BC9"/>
    <w:p w:rsidR="00742BC9" w:rsidRDefault="00742BC9" w:rsidP="00742BC9"/>
    <w:p w:rsidR="00742BC9" w:rsidRDefault="00742BC9" w:rsidP="00742BC9"/>
    <w:p w:rsidR="00742BC9" w:rsidRDefault="00742BC9" w:rsidP="00742BC9"/>
    <w:p w:rsidR="00742BC9" w:rsidRDefault="00742BC9" w:rsidP="00742BC9"/>
    <w:p w:rsidR="00742BC9" w:rsidRDefault="00742BC9" w:rsidP="00742BC9">
      <w:bookmarkStart w:id="0" w:name="_GoBack"/>
      <w:bookmarkEnd w:id="0"/>
    </w:p>
    <w:p w:rsidR="00742BC9" w:rsidRPr="00742BC9" w:rsidRDefault="008B7FBA" w:rsidP="00742BC9">
      <w:r w:rsidRPr="00BE27BD">
        <w:rPr>
          <w:noProof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6D4193F3" wp14:editId="07D5BE74">
            <wp:simplePos x="0" y="0"/>
            <wp:positionH relativeFrom="margin">
              <wp:posOffset>106045</wp:posOffset>
            </wp:positionH>
            <wp:positionV relativeFrom="paragraph">
              <wp:posOffset>4540250</wp:posOffset>
            </wp:positionV>
            <wp:extent cx="4991735" cy="2807335"/>
            <wp:effectExtent l="0" t="0" r="0" b="0"/>
            <wp:wrapThrough wrapText="bothSides">
              <wp:wrapPolygon edited="0">
                <wp:start x="0" y="0"/>
                <wp:lineTo x="0" y="21400"/>
                <wp:lineTo x="21515" y="21400"/>
                <wp:lineTo x="21515" y="0"/>
                <wp:lineTo x="0" y="0"/>
              </wp:wrapPolygon>
            </wp:wrapThrough>
            <wp:docPr id="37" name="Imagen 37" descr="C:\Users\adrian rojas soto\Desktop\FOTOS DE SISMO\IMAG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rian rojas soto\Desktop\FOTOS DE SISMO\IMAG4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7BD" w:rsidRPr="00BE27BD"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6A9713BA" wp14:editId="40DCAF65">
            <wp:simplePos x="0" y="0"/>
            <wp:positionH relativeFrom="column">
              <wp:posOffset>-565785</wp:posOffset>
            </wp:positionH>
            <wp:positionV relativeFrom="paragraph">
              <wp:posOffset>71755</wp:posOffset>
            </wp:positionV>
            <wp:extent cx="1981200" cy="4286250"/>
            <wp:effectExtent l="0" t="0" r="0" b="0"/>
            <wp:wrapThrough wrapText="bothSides">
              <wp:wrapPolygon edited="0">
                <wp:start x="0" y="0"/>
                <wp:lineTo x="0" y="21504"/>
                <wp:lineTo x="21392" y="21504"/>
                <wp:lineTo x="21392" y="0"/>
                <wp:lineTo x="0" y="0"/>
              </wp:wrapPolygon>
            </wp:wrapThrough>
            <wp:docPr id="38" name="Imagen 38" descr="C:\Users\adrian rojas soto\Desktop\FOTOS DE SISMO\IMAG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rian rojas soto\Desktop\FOTOS DE SISMO\IMAG42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7BD" w:rsidRPr="00742BC9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1605915</wp:posOffset>
            </wp:positionH>
            <wp:positionV relativeFrom="paragraph">
              <wp:posOffset>52705</wp:posOffset>
            </wp:positionV>
            <wp:extent cx="2225675" cy="4305300"/>
            <wp:effectExtent l="0" t="0" r="3175" b="0"/>
            <wp:wrapThrough wrapText="bothSides">
              <wp:wrapPolygon edited="0">
                <wp:start x="0" y="0"/>
                <wp:lineTo x="0" y="21504"/>
                <wp:lineTo x="21446" y="21504"/>
                <wp:lineTo x="21446" y="0"/>
                <wp:lineTo x="0" y="0"/>
              </wp:wrapPolygon>
            </wp:wrapThrough>
            <wp:docPr id="35" name="Imagen 35" descr="C:\Users\adrian rojas soto\Desktop\FOTOS DE SISMO\UMF 13\IMG-201709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rian rojas soto\Desktop\FOTOS DE SISMO\UMF 13\IMG-20170916-WA0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7BD" w:rsidRPr="00BE27BD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4006215</wp:posOffset>
            </wp:positionH>
            <wp:positionV relativeFrom="paragraph">
              <wp:posOffset>0</wp:posOffset>
            </wp:positionV>
            <wp:extent cx="2214245" cy="4343400"/>
            <wp:effectExtent l="0" t="0" r="0" b="0"/>
            <wp:wrapThrough wrapText="bothSides">
              <wp:wrapPolygon edited="0">
                <wp:start x="0" y="0"/>
                <wp:lineTo x="0" y="21505"/>
                <wp:lineTo x="21371" y="21505"/>
                <wp:lineTo x="21371" y="0"/>
                <wp:lineTo x="0" y="0"/>
              </wp:wrapPolygon>
            </wp:wrapThrough>
            <wp:docPr id="36" name="Imagen 36" descr="C:\Users\adrian rojas soto\Desktop\FOTOS DE SISMO\IMAG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rian rojas soto\Desktop\FOTOS DE SISMO\IMAG42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2BC9" w:rsidRPr="00742BC9" w:rsidSect="00940B75">
      <w:headerReference w:type="default" r:id="rId25"/>
      <w:pgSz w:w="12240" w:h="15840"/>
      <w:pgMar w:top="1659" w:right="1701" w:bottom="568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B63" w:rsidRDefault="00784B63" w:rsidP="007A585A">
      <w:r>
        <w:separator/>
      </w:r>
    </w:p>
  </w:endnote>
  <w:endnote w:type="continuationSeparator" w:id="0">
    <w:p w:rsidR="00784B63" w:rsidRDefault="00784B63" w:rsidP="007A5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altName w:val="AvantGarde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B63" w:rsidRDefault="00784B63" w:rsidP="007A585A">
      <w:r>
        <w:separator/>
      </w:r>
    </w:p>
  </w:footnote>
  <w:footnote w:type="continuationSeparator" w:id="0">
    <w:p w:rsidR="00784B63" w:rsidRDefault="00784B63" w:rsidP="007A58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20" w:rsidRDefault="00121520" w:rsidP="007A585A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982A25" wp14:editId="08959201">
              <wp:simplePos x="0" y="0"/>
              <wp:positionH relativeFrom="column">
                <wp:posOffset>2003307</wp:posOffset>
              </wp:positionH>
              <wp:positionV relativeFrom="paragraph">
                <wp:posOffset>-329609</wp:posOffset>
              </wp:positionV>
              <wp:extent cx="3253238" cy="1009768"/>
              <wp:effectExtent l="0" t="0" r="4445" b="0"/>
              <wp:wrapNone/>
              <wp:docPr id="26" name="26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53238" cy="100976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EE2A71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INSTITUTO MEXICANO DEL SEGURO SOCIAL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DELEGACION ESTATAL EN CHIAPAS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JEFATURA DELEGACIONAL DE SERVICIOS ADMINISTRATIVOS</w:t>
                          </w:r>
                        </w:p>
                        <w:p w:rsidR="00121520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DEPARTAMENTO DE CONSERVACION Y SERVICIOS GENERALES</w:t>
                          </w:r>
                        </w:p>
                        <w:p w:rsidR="00121520" w:rsidRPr="00EE2A71" w:rsidRDefault="00121520" w:rsidP="00EE2A71">
                          <w:pPr>
                            <w:jc w:val="center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OFICINA DE SUPERVISION A CONSERVACION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id="26 Rectángulo" o:spid="_x0000_s1026" style="position:absolute;margin-left:157.75pt;margin-top:-25.95pt;width:256.1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" fillcolor="white [3201]" stroked="f" strokeweight="2pt">
              <v:textbox>
                <w:txbxContent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EE2A71">
                      <w:rPr>
                        <w:rFonts w:ascii="Century Gothic" w:hAnsi="Century Gothic"/>
                        <w:sz w:val="16"/>
                        <w:szCs w:val="16"/>
                      </w:rPr>
                      <w:t>INSTITUTO MEXICANO DEL SEGURO SOCIAL</w:t>
                    </w:r>
                  </w:p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DELEGACION ESTATAL EN CHIAPAS</w:t>
                    </w:r>
                  </w:p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JEFATURA DELEGACIONAL DE SERVICIOS ADMINISTRATIVOS</w:t>
                    </w:r>
                  </w:p>
                  <w:p w:rsidR="00121520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DEPARTAMENTO DE CONSERVACION Y SERVICIOS GENERALES</w:t>
                    </w:r>
                  </w:p>
                  <w:p w:rsidR="00121520" w:rsidRPr="00EE2A71" w:rsidRDefault="00121520" w:rsidP="00EE2A71">
                    <w:pPr>
                      <w:jc w:val="center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>OFICINA DE SUPERVISION A CONSERVACION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6D0EEB8E" wp14:editId="706F9374">
          <wp:simplePos x="0" y="0"/>
          <wp:positionH relativeFrom="column">
            <wp:posOffset>-1032510</wp:posOffset>
          </wp:positionH>
          <wp:positionV relativeFrom="paragraph">
            <wp:posOffset>-212429</wp:posOffset>
          </wp:positionV>
          <wp:extent cx="7639050" cy="947352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13"/>
                  <a:stretch>
                    <a:fillRect/>
                  </a:stretch>
                </pic:blipFill>
                <pic:spPr bwMode="auto">
                  <a:xfrm>
                    <a:off x="0" y="0"/>
                    <a:ext cx="7639050" cy="9473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21520" w:rsidRDefault="00121520" w:rsidP="007A585A">
    <w:pPr>
      <w:pStyle w:val="Encabezado"/>
    </w:pPr>
  </w:p>
  <w:p w:rsidR="00121520" w:rsidRDefault="00121520" w:rsidP="00034081">
    <w:pPr>
      <w:pStyle w:val="Encabezado"/>
      <w:jc w:val="center"/>
      <w:rPr>
        <w:sz w:val="22"/>
        <w:szCs w:val="22"/>
      </w:rPr>
    </w:pPr>
  </w:p>
  <w:p w:rsidR="00121520" w:rsidRPr="007A585A" w:rsidRDefault="00121520" w:rsidP="00034081">
    <w:pPr>
      <w:pStyle w:val="Encabezado"/>
      <w:jc w:val="center"/>
    </w:pPr>
  </w:p>
  <w:p w:rsidR="00121520" w:rsidRPr="007A585A" w:rsidRDefault="00121520" w:rsidP="007A58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97DFA"/>
    <w:multiLevelType w:val="hybridMultilevel"/>
    <w:tmpl w:val="8CAE7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7649F"/>
    <w:multiLevelType w:val="hybridMultilevel"/>
    <w:tmpl w:val="00DEB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61E7D"/>
    <w:multiLevelType w:val="hybridMultilevel"/>
    <w:tmpl w:val="5D38B8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47E48"/>
    <w:multiLevelType w:val="hybridMultilevel"/>
    <w:tmpl w:val="F17831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703C63"/>
    <w:multiLevelType w:val="hybridMultilevel"/>
    <w:tmpl w:val="55A89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7263C6"/>
    <w:multiLevelType w:val="hybridMultilevel"/>
    <w:tmpl w:val="1FA07D4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D96131"/>
    <w:multiLevelType w:val="hybridMultilevel"/>
    <w:tmpl w:val="D8EA1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EA04EE"/>
    <w:multiLevelType w:val="hybridMultilevel"/>
    <w:tmpl w:val="8BDE6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2D4ED4"/>
    <w:multiLevelType w:val="hybridMultilevel"/>
    <w:tmpl w:val="E07222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EC0C07"/>
    <w:multiLevelType w:val="hybridMultilevel"/>
    <w:tmpl w:val="3C9E0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D56067"/>
    <w:multiLevelType w:val="hybridMultilevel"/>
    <w:tmpl w:val="07EC524C"/>
    <w:lvl w:ilvl="0" w:tplc="9D868808">
      <w:start w:val="1"/>
      <w:numFmt w:val="upperRoman"/>
      <w:lvlText w:val="%1."/>
      <w:lvlJc w:val="left"/>
      <w:pPr>
        <w:ind w:left="907" w:hanging="513"/>
      </w:pPr>
      <w:rPr>
        <w:rFonts w:ascii="Arial (W1)" w:hAnsi="Arial (W1)"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F37663"/>
    <w:multiLevelType w:val="hybridMultilevel"/>
    <w:tmpl w:val="0C5C80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9"/>
  </w:num>
  <w:num w:numId="5">
    <w:abstractNumId w:val="11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310"/>
    <w:rsid w:val="000165F6"/>
    <w:rsid w:val="0002558E"/>
    <w:rsid w:val="00026727"/>
    <w:rsid w:val="0003037D"/>
    <w:rsid w:val="00031E32"/>
    <w:rsid w:val="00032B9E"/>
    <w:rsid w:val="00034022"/>
    <w:rsid w:val="00034081"/>
    <w:rsid w:val="00035245"/>
    <w:rsid w:val="00045B56"/>
    <w:rsid w:val="0005468B"/>
    <w:rsid w:val="00054BB1"/>
    <w:rsid w:val="000709F9"/>
    <w:rsid w:val="00075745"/>
    <w:rsid w:val="00077FFE"/>
    <w:rsid w:val="00090179"/>
    <w:rsid w:val="000A292C"/>
    <w:rsid w:val="000A7922"/>
    <w:rsid w:val="000B01F8"/>
    <w:rsid w:val="000B1F42"/>
    <w:rsid w:val="000B28B5"/>
    <w:rsid w:val="000D3BC1"/>
    <w:rsid w:val="000D655A"/>
    <w:rsid w:val="000E1F72"/>
    <w:rsid w:val="000F5A50"/>
    <w:rsid w:val="00104DAD"/>
    <w:rsid w:val="001106EE"/>
    <w:rsid w:val="00113E0F"/>
    <w:rsid w:val="00121520"/>
    <w:rsid w:val="00124E2E"/>
    <w:rsid w:val="00127E45"/>
    <w:rsid w:val="00133C0C"/>
    <w:rsid w:val="00136C83"/>
    <w:rsid w:val="00152247"/>
    <w:rsid w:val="00157DAD"/>
    <w:rsid w:val="001625E8"/>
    <w:rsid w:val="00170BA3"/>
    <w:rsid w:val="001744FE"/>
    <w:rsid w:val="0018466C"/>
    <w:rsid w:val="00197440"/>
    <w:rsid w:val="001A10D2"/>
    <w:rsid w:val="001A1830"/>
    <w:rsid w:val="001A3AE0"/>
    <w:rsid w:val="001A4A77"/>
    <w:rsid w:val="001B26CC"/>
    <w:rsid w:val="001B7FDB"/>
    <w:rsid w:val="001C7973"/>
    <w:rsid w:val="001E42AB"/>
    <w:rsid w:val="001F4C08"/>
    <w:rsid w:val="002004CF"/>
    <w:rsid w:val="002017C5"/>
    <w:rsid w:val="00206801"/>
    <w:rsid w:val="00217D1C"/>
    <w:rsid w:val="00223F88"/>
    <w:rsid w:val="00233179"/>
    <w:rsid w:val="00244F77"/>
    <w:rsid w:val="00245C09"/>
    <w:rsid w:val="00247960"/>
    <w:rsid w:val="00254D6E"/>
    <w:rsid w:val="00254F3E"/>
    <w:rsid w:val="0027323D"/>
    <w:rsid w:val="00274BC6"/>
    <w:rsid w:val="00280EE4"/>
    <w:rsid w:val="00283EFC"/>
    <w:rsid w:val="002947FE"/>
    <w:rsid w:val="002A148B"/>
    <w:rsid w:val="002A6AC8"/>
    <w:rsid w:val="002B262F"/>
    <w:rsid w:val="002B326F"/>
    <w:rsid w:val="002B3CF2"/>
    <w:rsid w:val="002B644F"/>
    <w:rsid w:val="002E4CFB"/>
    <w:rsid w:val="002F4712"/>
    <w:rsid w:val="002F5A78"/>
    <w:rsid w:val="00305360"/>
    <w:rsid w:val="00321CEA"/>
    <w:rsid w:val="00340C9C"/>
    <w:rsid w:val="00341310"/>
    <w:rsid w:val="00344C6C"/>
    <w:rsid w:val="003468D1"/>
    <w:rsid w:val="00364E92"/>
    <w:rsid w:val="003756A8"/>
    <w:rsid w:val="00384142"/>
    <w:rsid w:val="003841E6"/>
    <w:rsid w:val="00393335"/>
    <w:rsid w:val="0039560C"/>
    <w:rsid w:val="00396F6B"/>
    <w:rsid w:val="003A068A"/>
    <w:rsid w:val="003A1B30"/>
    <w:rsid w:val="003B22C0"/>
    <w:rsid w:val="003F27A1"/>
    <w:rsid w:val="003F6F09"/>
    <w:rsid w:val="00413356"/>
    <w:rsid w:val="0041653D"/>
    <w:rsid w:val="00422EEC"/>
    <w:rsid w:val="004255DF"/>
    <w:rsid w:val="00435F1C"/>
    <w:rsid w:val="00437D4C"/>
    <w:rsid w:val="00451DF8"/>
    <w:rsid w:val="00456152"/>
    <w:rsid w:val="004646EF"/>
    <w:rsid w:val="00467C45"/>
    <w:rsid w:val="004704A2"/>
    <w:rsid w:val="00477883"/>
    <w:rsid w:val="00480707"/>
    <w:rsid w:val="00484D4D"/>
    <w:rsid w:val="00490130"/>
    <w:rsid w:val="00494E2F"/>
    <w:rsid w:val="004A081E"/>
    <w:rsid w:val="004A65AE"/>
    <w:rsid w:val="004A7029"/>
    <w:rsid w:val="004A7D70"/>
    <w:rsid w:val="004B345B"/>
    <w:rsid w:val="004B5706"/>
    <w:rsid w:val="004C151E"/>
    <w:rsid w:val="004C74AE"/>
    <w:rsid w:val="004F161A"/>
    <w:rsid w:val="00500DAA"/>
    <w:rsid w:val="0051250A"/>
    <w:rsid w:val="005132F5"/>
    <w:rsid w:val="00513E0A"/>
    <w:rsid w:val="005162A4"/>
    <w:rsid w:val="00520072"/>
    <w:rsid w:val="0052122C"/>
    <w:rsid w:val="00521A39"/>
    <w:rsid w:val="00535BFF"/>
    <w:rsid w:val="00541CE2"/>
    <w:rsid w:val="00542A7E"/>
    <w:rsid w:val="00544773"/>
    <w:rsid w:val="00564CC2"/>
    <w:rsid w:val="00575430"/>
    <w:rsid w:val="005755C4"/>
    <w:rsid w:val="00576339"/>
    <w:rsid w:val="005A163A"/>
    <w:rsid w:val="005A1722"/>
    <w:rsid w:val="005A5FEE"/>
    <w:rsid w:val="005B04E0"/>
    <w:rsid w:val="005C6897"/>
    <w:rsid w:val="005D1340"/>
    <w:rsid w:val="005E448E"/>
    <w:rsid w:val="005E6652"/>
    <w:rsid w:val="005F364F"/>
    <w:rsid w:val="005F717C"/>
    <w:rsid w:val="00600B10"/>
    <w:rsid w:val="006031DC"/>
    <w:rsid w:val="006352C6"/>
    <w:rsid w:val="006423F0"/>
    <w:rsid w:val="00643A8C"/>
    <w:rsid w:val="00647180"/>
    <w:rsid w:val="00650E66"/>
    <w:rsid w:val="00657B12"/>
    <w:rsid w:val="0066009E"/>
    <w:rsid w:val="00665148"/>
    <w:rsid w:val="0067140B"/>
    <w:rsid w:val="0067461A"/>
    <w:rsid w:val="00693FC0"/>
    <w:rsid w:val="006A1B3B"/>
    <w:rsid w:val="006A2B08"/>
    <w:rsid w:val="006A3F2C"/>
    <w:rsid w:val="006A46B0"/>
    <w:rsid w:val="006A7A0C"/>
    <w:rsid w:val="006B0FCC"/>
    <w:rsid w:val="006C3B9A"/>
    <w:rsid w:val="006D18E8"/>
    <w:rsid w:val="006D1D24"/>
    <w:rsid w:val="006D4672"/>
    <w:rsid w:val="006D6187"/>
    <w:rsid w:val="006D777C"/>
    <w:rsid w:val="006E31AB"/>
    <w:rsid w:val="006F18D7"/>
    <w:rsid w:val="006F3D6D"/>
    <w:rsid w:val="006F7CF7"/>
    <w:rsid w:val="00700EB0"/>
    <w:rsid w:val="00705612"/>
    <w:rsid w:val="00707805"/>
    <w:rsid w:val="00710AC4"/>
    <w:rsid w:val="0071152B"/>
    <w:rsid w:val="007211ED"/>
    <w:rsid w:val="007411EE"/>
    <w:rsid w:val="00742BC9"/>
    <w:rsid w:val="00756826"/>
    <w:rsid w:val="00763CE4"/>
    <w:rsid w:val="007753DF"/>
    <w:rsid w:val="007823CA"/>
    <w:rsid w:val="00783BB9"/>
    <w:rsid w:val="0078488C"/>
    <w:rsid w:val="00784B63"/>
    <w:rsid w:val="007A049A"/>
    <w:rsid w:val="007A585A"/>
    <w:rsid w:val="007B22F0"/>
    <w:rsid w:val="007B2390"/>
    <w:rsid w:val="007B2A98"/>
    <w:rsid w:val="007B4717"/>
    <w:rsid w:val="007B76C2"/>
    <w:rsid w:val="007B76DB"/>
    <w:rsid w:val="007B7B32"/>
    <w:rsid w:val="007C6E1D"/>
    <w:rsid w:val="007C7718"/>
    <w:rsid w:val="007D307F"/>
    <w:rsid w:val="007E6B72"/>
    <w:rsid w:val="007F021F"/>
    <w:rsid w:val="007F6761"/>
    <w:rsid w:val="00801333"/>
    <w:rsid w:val="00801384"/>
    <w:rsid w:val="00812B5A"/>
    <w:rsid w:val="00826DCA"/>
    <w:rsid w:val="00832617"/>
    <w:rsid w:val="00832D37"/>
    <w:rsid w:val="00841BAC"/>
    <w:rsid w:val="00863230"/>
    <w:rsid w:val="00870E3A"/>
    <w:rsid w:val="0087216D"/>
    <w:rsid w:val="008775D1"/>
    <w:rsid w:val="008777D9"/>
    <w:rsid w:val="008902BA"/>
    <w:rsid w:val="00894894"/>
    <w:rsid w:val="00897839"/>
    <w:rsid w:val="008A2D99"/>
    <w:rsid w:val="008B7FBA"/>
    <w:rsid w:val="008C7B94"/>
    <w:rsid w:val="008D2677"/>
    <w:rsid w:val="008D2D90"/>
    <w:rsid w:val="008E38D5"/>
    <w:rsid w:val="008F4CAC"/>
    <w:rsid w:val="008F4D77"/>
    <w:rsid w:val="008F5B2E"/>
    <w:rsid w:val="008F73B8"/>
    <w:rsid w:val="00901355"/>
    <w:rsid w:val="00902A5E"/>
    <w:rsid w:val="00912FE1"/>
    <w:rsid w:val="009138A1"/>
    <w:rsid w:val="0091431E"/>
    <w:rsid w:val="00935D54"/>
    <w:rsid w:val="00940980"/>
    <w:rsid w:val="00940B75"/>
    <w:rsid w:val="00946250"/>
    <w:rsid w:val="00946464"/>
    <w:rsid w:val="00947D65"/>
    <w:rsid w:val="00947E2F"/>
    <w:rsid w:val="009616B1"/>
    <w:rsid w:val="009635E3"/>
    <w:rsid w:val="00964CCE"/>
    <w:rsid w:val="00967FEB"/>
    <w:rsid w:val="00973A3C"/>
    <w:rsid w:val="0097613E"/>
    <w:rsid w:val="00983B74"/>
    <w:rsid w:val="009851CE"/>
    <w:rsid w:val="00990BAF"/>
    <w:rsid w:val="00992C08"/>
    <w:rsid w:val="009A6886"/>
    <w:rsid w:val="009B1898"/>
    <w:rsid w:val="009D4F79"/>
    <w:rsid w:val="009D5DFD"/>
    <w:rsid w:val="009E075A"/>
    <w:rsid w:val="009E4345"/>
    <w:rsid w:val="009E6F8E"/>
    <w:rsid w:val="009F13EE"/>
    <w:rsid w:val="009F764C"/>
    <w:rsid w:val="00A02C82"/>
    <w:rsid w:val="00A06F36"/>
    <w:rsid w:val="00A0729B"/>
    <w:rsid w:val="00A14B9B"/>
    <w:rsid w:val="00A22E7C"/>
    <w:rsid w:val="00A31236"/>
    <w:rsid w:val="00A331B7"/>
    <w:rsid w:val="00A340FC"/>
    <w:rsid w:val="00A5599F"/>
    <w:rsid w:val="00A618D1"/>
    <w:rsid w:val="00A71CC2"/>
    <w:rsid w:val="00A75E87"/>
    <w:rsid w:val="00A85097"/>
    <w:rsid w:val="00A853D7"/>
    <w:rsid w:val="00A940EF"/>
    <w:rsid w:val="00A9720C"/>
    <w:rsid w:val="00AA7C14"/>
    <w:rsid w:val="00AB03B2"/>
    <w:rsid w:val="00AB2FB0"/>
    <w:rsid w:val="00AB4E1D"/>
    <w:rsid w:val="00AB6310"/>
    <w:rsid w:val="00AB77D6"/>
    <w:rsid w:val="00AB7F02"/>
    <w:rsid w:val="00AC7F5D"/>
    <w:rsid w:val="00AD1CCA"/>
    <w:rsid w:val="00AD29FC"/>
    <w:rsid w:val="00AD3106"/>
    <w:rsid w:val="00AD71A0"/>
    <w:rsid w:val="00AE6F4A"/>
    <w:rsid w:val="00AE7ABA"/>
    <w:rsid w:val="00AF590E"/>
    <w:rsid w:val="00AF7287"/>
    <w:rsid w:val="00B04B1A"/>
    <w:rsid w:val="00B068E6"/>
    <w:rsid w:val="00B24043"/>
    <w:rsid w:val="00B31A3B"/>
    <w:rsid w:val="00B379CD"/>
    <w:rsid w:val="00B37E30"/>
    <w:rsid w:val="00B44E8C"/>
    <w:rsid w:val="00B462C9"/>
    <w:rsid w:val="00B47ED1"/>
    <w:rsid w:val="00B5194B"/>
    <w:rsid w:val="00B52FB0"/>
    <w:rsid w:val="00B721C0"/>
    <w:rsid w:val="00B75A3C"/>
    <w:rsid w:val="00B77DCB"/>
    <w:rsid w:val="00B82E52"/>
    <w:rsid w:val="00B86338"/>
    <w:rsid w:val="00B90C41"/>
    <w:rsid w:val="00BA36F5"/>
    <w:rsid w:val="00BB2123"/>
    <w:rsid w:val="00BB695C"/>
    <w:rsid w:val="00BC70CA"/>
    <w:rsid w:val="00BD4D70"/>
    <w:rsid w:val="00BE175F"/>
    <w:rsid w:val="00BE1DF1"/>
    <w:rsid w:val="00BE27BD"/>
    <w:rsid w:val="00BE3D05"/>
    <w:rsid w:val="00BF5C37"/>
    <w:rsid w:val="00BF7105"/>
    <w:rsid w:val="00BF7DA3"/>
    <w:rsid w:val="00C02DC4"/>
    <w:rsid w:val="00C141ED"/>
    <w:rsid w:val="00C30412"/>
    <w:rsid w:val="00C3765E"/>
    <w:rsid w:val="00C4337A"/>
    <w:rsid w:val="00C45663"/>
    <w:rsid w:val="00C4636C"/>
    <w:rsid w:val="00C731DF"/>
    <w:rsid w:val="00C76779"/>
    <w:rsid w:val="00C82DF4"/>
    <w:rsid w:val="00C87205"/>
    <w:rsid w:val="00C90E6B"/>
    <w:rsid w:val="00C936D9"/>
    <w:rsid w:val="00C9429E"/>
    <w:rsid w:val="00CB2C24"/>
    <w:rsid w:val="00CB2EA3"/>
    <w:rsid w:val="00CC25C3"/>
    <w:rsid w:val="00CC3155"/>
    <w:rsid w:val="00CC4642"/>
    <w:rsid w:val="00CE0B3E"/>
    <w:rsid w:val="00CE5FC0"/>
    <w:rsid w:val="00CF39AE"/>
    <w:rsid w:val="00CF5C69"/>
    <w:rsid w:val="00CF60D4"/>
    <w:rsid w:val="00D0149B"/>
    <w:rsid w:val="00D132AA"/>
    <w:rsid w:val="00D139E6"/>
    <w:rsid w:val="00D16429"/>
    <w:rsid w:val="00D21D2E"/>
    <w:rsid w:val="00D35DCD"/>
    <w:rsid w:val="00D5012B"/>
    <w:rsid w:val="00D511D9"/>
    <w:rsid w:val="00D552BB"/>
    <w:rsid w:val="00D61766"/>
    <w:rsid w:val="00D7100E"/>
    <w:rsid w:val="00D8349E"/>
    <w:rsid w:val="00D83AC3"/>
    <w:rsid w:val="00D920C2"/>
    <w:rsid w:val="00D9523D"/>
    <w:rsid w:val="00DA47EF"/>
    <w:rsid w:val="00DA6C57"/>
    <w:rsid w:val="00DA7496"/>
    <w:rsid w:val="00DB1D85"/>
    <w:rsid w:val="00DB25E8"/>
    <w:rsid w:val="00DC1E12"/>
    <w:rsid w:val="00DE093D"/>
    <w:rsid w:val="00DF68D2"/>
    <w:rsid w:val="00E051BD"/>
    <w:rsid w:val="00E1113C"/>
    <w:rsid w:val="00E144A3"/>
    <w:rsid w:val="00E1696C"/>
    <w:rsid w:val="00E20E34"/>
    <w:rsid w:val="00E21AD9"/>
    <w:rsid w:val="00E25804"/>
    <w:rsid w:val="00E25A83"/>
    <w:rsid w:val="00E603C2"/>
    <w:rsid w:val="00E6102E"/>
    <w:rsid w:val="00E6146A"/>
    <w:rsid w:val="00E635CC"/>
    <w:rsid w:val="00E64259"/>
    <w:rsid w:val="00E70AA6"/>
    <w:rsid w:val="00E71229"/>
    <w:rsid w:val="00E730DA"/>
    <w:rsid w:val="00E77B82"/>
    <w:rsid w:val="00E80147"/>
    <w:rsid w:val="00E818F9"/>
    <w:rsid w:val="00E928A3"/>
    <w:rsid w:val="00E9368A"/>
    <w:rsid w:val="00E95355"/>
    <w:rsid w:val="00E95CCD"/>
    <w:rsid w:val="00EA18EE"/>
    <w:rsid w:val="00EA5FC3"/>
    <w:rsid w:val="00EB378B"/>
    <w:rsid w:val="00EC4017"/>
    <w:rsid w:val="00EC57A7"/>
    <w:rsid w:val="00ED7870"/>
    <w:rsid w:val="00EE2A71"/>
    <w:rsid w:val="00EE3B61"/>
    <w:rsid w:val="00EE795B"/>
    <w:rsid w:val="00EF3BA9"/>
    <w:rsid w:val="00F01A5D"/>
    <w:rsid w:val="00F058F6"/>
    <w:rsid w:val="00F06EF0"/>
    <w:rsid w:val="00F10FB9"/>
    <w:rsid w:val="00F32808"/>
    <w:rsid w:val="00F44032"/>
    <w:rsid w:val="00F531E3"/>
    <w:rsid w:val="00F56297"/>
    <w:rsid w:val="00F61B6D"/>
    <w:rsid w:val="00F62D7F"/>
    <w:rsid w:val="00F65D0F"/>
    <w:rsid w:val="00F67DFA"/>
    <w:rsid w:val="00F703E0"/>
    <w:rsid w:val="00F71775"/>
    <w:rsid w:val="00F81A2B"/>
    <w:rsid w:val="00F8357B"/>
    <w:rsid w:val="00F90E49"/>
    <w:rsid w:val="00F91F07"/>
    <w:rsid w:val="00FA5E10"/>
    <w:rsid w:val="00FA7D22"/>
    <w:rsid w:val="00FB5F5A"/>
    <w:rsid w:val="00FD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78B"/>
    <w:rPr>
      <w:rFonts w:ascii="Calibri" w:eastAsiaTheme="minorHAns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" w:eastAsia="Times New Roman" w:hAnsi="Arial"/>
      <w:b/>
      <w:sz w:val="28"/>
      <w:szCs w:val="24"/>
      <w:u w:val="single"/>
      <w:lang w:val="es-ES" w:eastAsia="es-ES"/>
    </w:rPr>
  </w:style>
  <w:style w:type="paragraph" w:styleId="Textoindependiente2">
    <w:name w:val="Body Text 2"/>
    <w:basedOn w:val="Normal"/>
    <w:pPr>
      <w:jc w:val="center"/>
    </w:pPr>
    <w:rPr>
      <w:rFonts w:ascii="Arial" w:eastAsia="Times New Roman" w:hAnsi="Arial"/>
      <w:sz w:val="24"/>
      <w:szCs w:val="24"/>
      <w:lang w:val="es-ES" w:eastAsia="es-ES"/>
    </w:rPr>
  </w:style>
  <w:style w:type="paragraph" w:styleId="Textoindependiente3">
    <w:name w:val="Body Text 3"/>
    <w:basedOn w:val="Normal"/>
    <w:pPr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Saludo">
    <w:name w:val="Salutation"/>
    <w:basedOn w:val="Normal"/>
    <w:next w:val="Normal"/>
    <w:rsid w:val="004A081E"/>
    <w:rPr>
      <w:rFonts w:ascii="Arial" w:eastAsia="Times New Roman" w:hAnsi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CC25C3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rsid w:val="00CC25C3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032B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A585A"/>
    <w:rPr>
      <w:rFonts w:ascii="Arial" w:hAnsi="Arial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7A585A"/>
    <w:pPr>
      <w:tabs>
        <w:tab w:val="center" w:pos="4419"/>
        <w:tab w:val="right" w:pos="8838"/>
      </w:tabs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rsid w:val="007A585A"/>
    <w:rPr>
      <w:rFonts w:ascii="Arial" w:hAnsi="Arial"/>
      <w:sz w:val="24"/>
      <w:szCs w:val="24"/>
      <w:lang w:val="es-ES" w:eastAsia="es-ES"/>
    </w:rPr>
  </w:style>
  <w:style w:type="character" w:styleId="Hipervnculo">
    <w:name w:val="Hyperlink"/>
    <w:rsid w:val="00FA7D22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47E2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02A5E"/>
    <w:pPr>
      <w:ind w:left="720"/>
      <w:contextualSpacing/>
    </w:pPr>
    <w:rPr>
      <w:rFonts w:ascii="Arial" w:eastAsia="Times New Roman" w:hAnsi="Arial"/>
      <w:sz w:val="24"/>
      <w:szCs w:val="24"/>
      <w:lang w:val="es-ES" w:eastAsia="es-ES"/>
    </w:rPr>
  </w:style>
  <w:style w:type="paragraph" w:customStyle="1" w:styleId="TableContents">
    <w:name w:val="Table Contents"/>
    <w:basedOn w:val="Normal"/>
    <w:rsid w:val="00710AC4"/>
    <w:pPr>
      <w:widowControl w:val="0"/>
      <w:suppressLineNumbers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io.romerol\AppData\Local\Microsoft\Windows\Temporary%20Internet%20Files\Content.Outlook\OS5BCYDQ\Oficios(2014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C7B39-B059-4FB6-A583-60946D28D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Oficios(2014)</Template>
  <TotalTime>52</TotalTime>
  <Pages>4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IMSS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Ramón de Jesús Santos Díaz</dc:creator>
  <cp:lastModifiedBy>Sergio Jesus Romero Lopez</cp:lastModifiedBy>
  <cp:revision>6</cp:revision>
  <cp:lastPrinted>2016-11-01T21:20:00Z</cp:lastPrinted>
  <dcterms:created xsi:type="dcterms:W3CDTF">2017-11-17T19:23:00Z</dcterms:created>
  <dcterms:modified xsi:type="dcterms:W3CDTF">2017-11-17T20:48:00Z</dcterms:modified>
</cp:coreProperties>
</file>