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663" w:rsidRDefault="00C45663" w:rsidP="004B345B"/>
    <w:p w:rsidR="004B345B" w:rsidRDefault="004B345B" w:rsidP="004B345B"/>
    <w:p w:rsidR="004B345B" w:rsidRDefault="004B345B" w:rsidP="00031558">
      <w:r>
        <w:t>NOMBRE DE LA UNIDAD:</w:t>
      </w:r>
      <w:r w:rsidR="00031558">
        <w:t xml:space="preserve"> SUBDELEGACION TUXTLA                                                         </w:t>
      </w:r>
      <w:r w:rsidR="00031558" w:rsidRPr="00031558">
        <w:rPr>
          <w:b/>
        </w:rPr>
        <w:t>AVANCE 50%</w:t>
      </w:r>
    </w:p>
    <w:p w:rsidR="004B345B" w:rsidRDefault="004B345B" w:rsidP="004B345B"/>
    <w:p w:rsidR="004B345B" w:rsidRDefault="004B345B" w:rsidP="004B345B"/>
    <w:p w:rsidR="004B345B" w:rsidRDefault="004B345B" w:rsidP="004B345B"/>
    <w:p w:rsidR="004B345B" w:rsidRDefault="00031558" w:rsidP="004B345B">
      <w:r>
        <w:rPr>
          <w:noProof/>
          <w:lang w:eastAsia="es-MX"/>
        </w:rPr>
        <w:drawing>
          <wp:anchor distT="0" distB="0" distL="114300" distR="114300" simplePos="0" relativeHeight="251685888" behindDoc="0" locked="0" layoutInCell="1" allowOverlap="1" wp14:anchorId="27E0E679" wp14:editId="79F66813">
            <wp:simplePos x="0" y="0"/>
            <wp:positionH relativeFrom="column">
              <wp:posOffset>81280</wp:posOffset>
            </wp:positionH>
            <wp:positionV relativeFrom="paragraph">
              <wp:posOffset>1270</wp:posOffset>
            </wp:positionV>
            <wp:extent cx="5612130" cy="3155950"/>
            <wp:effectExtent l="0" t="0" r="7620" b="6350"/>
            <wp:wrapNone/>
            <wp:docPr id="9" name="Imagen 9" descr="F:\FOTOS IMSS TUXTLA\SUBDELEGACION\20171009_17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OTOS IMSS TUXTLA\SUBDELEGACION\20171009_1738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A8600E" w:rsidRDefault="00A8600E" w:rsidP="004B345B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031558" w:rsidRDefault="00031558" w:rsidP="00031558"/>
    <w:p w:rsidR="00A8600E" w:rsidRPr="0015568D" w:rsidRDefault="00031558" w:rsidP="00031558">
      <w:pPr>
        <w:rPr>
          <w:b/>
        </w:rPr>
      </w:pPr>
      <w:r w:rsidRPr="0015568D">
        <w:rPr>
          <w:b/>
        </w:rPr>
        <w:t xml:space="preserve">COLOCACION DE BASTIDOR DE ESTRUCTURA EN MURO CURVO Y MURO DE ESCALERA PARA RECIBIR </w:t>
      </w:r>
      <w:r w:rsidR="0015568D" w:rsidRPr="0015568D">
        <w:rPr>
          <w:b/>
        </w:rPr>
        <w:t>PLACAS DE FIBRA DE VIDRIO DENSGLASS</w:t>
      </w:r>
    </w:p>
    <w:p w:rsidR="00031558" w:rsidRPr="00A8600E" w:rsidRDefault="00031558" w:rsidP="00031558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4B345B" w:rsidRDefault="00A8600E" w:rsidP="00A8600E">
      <w:pPr>
        <w:tabs>
          <w:tab w:val="left" w:pos="1993"/>
        </w:tabs>
      </w:pPr>
      <w:r>
        <w:tab/>
      </w:r>
    </w:p>
    <w:p w:rsidR="00A8600E" w:rsidRDefault="00A8600E" w:rsidP="00A8600E">
      <w:pPr>
        <w:tabs>
          <w:tab w:val="left" w:pos="1993"/>
        </w:tabs>
      </w:pPr>
    </w:p>
    <w:p w:rsidR="00A8600E" w:rsidRDefault="00A8600E" w:rsidP="00A8600E">
      <w:pPr>
        <w:tabs>
          <w:tab w:val="left" w:pos="1993"/>
        </w:tabs>
      </w:pPr>
    </w:p>
    <w:p w:rsidR="0015568D" w:rsidRDefault="0015568D" w:rsidP="0015568D">
      <w:r>
        <w:t xml:space="preserve">NOMBRE DE LA UNIDAD: SUBDELEGACION TUXTLA                                                         </w:t>
      </w:r>
      <w:r w:rsidRPr="00031558">
        <w:rPr>
          <w:b/>
        </w:rPr>
        <w:t>AVANCE 50%</w:t>
      </w:r>
    </w:p>
    <w:p w:rsidR="0015568D" w:rsidRDefault="0015568D" w:rsidP="0015568D"/>
    <w:p w:rsidR="0015568D" w:rsidRDefault="0015568D" w:rsidP="0015568D">
      <w:r>
        <w:rPr>
          <w:noProof/>
          <w:lang w:eastAsia="es-MX"/>
        </w:rPr>
        <w:drawing>
          <wp:anchor distT="0" distB="0" distL="114300" distR="114300" simplePos="0" relativeHeight="251687936" behindDoc="0" locked="0" layoutInCell="1" allowOverlap="1" wp14:anchorId="18E10C2C" wp14:editId="0C9CA66A">
            <wp:simplePos x="0" y="0"/>
            <wp:positionH relativeFrom="column">
              <wp:posOffset>1081405</wp:posOffset>
            </wp:positionH>
            <wp:positionV relativeFrom="paragraph">
              <wp:posOffset>330835</wp:posOffset>
            </wp:positionV>
            <wp:extent cx="3795395" cy="2834005"/>
            <wp:effectExtent l="0" t="0" r="0" b="4445"/>
            <wp:wrapNone/>
            <wp:docPr id="20" name="Imagen 20" descr="F:\FOTOS IMSS TUXTLA\SUBDELEGACION\WP_20171011_12_13_5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FOTOS IMSS TUXTLA\SUBDELEGACION\WP_20171011_12_13_58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68D" w:rsidRDefault="0015568D" w:rsidP="0015568D"/>
    <w:p w:rsidR="0015568D" w:rsidRDefault="0015568D" w:rsidP="0015568D"/>
    <w:p w:rsidR="0015568D" w:rsidRDefault="0015568D" w:rsidP="0015568D"/>
    <w:p w:rsidR="0015568D" w:rsidRPr="004B345B" w:rsidRDefault="0015568D" w:rsidP="0015568D"/>
    <w:p w:rsidR="0015568D" w:rsidRPr="004B345B" w:rsidRDefault="0015568D" w:rsidP="0015568D"/>
    <w:p w:rsidR="0015568D" w:rsidRPr="004B345B" w:rsidRDefault="0015568D" w:rsidP="0015568D"/>
    <w:p w:rsidR="0015568D" w:rsidRPr="004B345B" w:rsidRDefault="0015568D" w:rsidP="0015568D"/>
    <w:p w:rsidR="0015568D" w:rsidRPr="004B345B" w:rsidRDefault="0015568D" w:rsidP="0015568D"/>
    <w:p w:rsidR="0015568D" w:rsidRPr="004B345B" w:rsidRDefault="0015568D" w:rsidP="0015568D"/>
    <w:p w:rsidR="0015568D" w:rsidRPr="004B345B" w:rsidRDefault="0015568D" w:rsidP="0015568D"/>
    <w:p w:rsidR="0015568D" w:rsidRPr="004B345B" w:rsidRDefault="0015568D" w:rsidP="0015568D"/>
    <w:p w:rsidR="0015568D" w:rsidRPr="004B345B" w:rsidRDefault="0015568D" w:rsidP="0015568D"/>
    <w:p w:rsidR="0015568D" w:rsidRPr="004B345B" w:rsidRDefault="0015568D" w:rsidP="0015568D"/>
    <w:p w:rsidR="0015568D" w:rsidRPr="004B345B" w:rsidRDefault="0015568D" w:rsidP="0015568D"/>
    <w:p w:rsidR="0015568D" w:rsidRPr="004B345B" w:rsidRDefault="0015568D" w:rsidP="0015568D"/>
    <w:p w:rsidR="0015568D" w:rsidRPr="004B345B" w:rsidRDefault="0015568D" w:rsidP="0015568D"/>
    <w:p w:rsidR="0015568D" w:rsidRPr="004B345B" w:rsidRDefault="0015568D" w:rsidP="0015568D"/>
    <w:p w:rsidR="0015568D" w:rsidRPr="004B345B" w:rsidRDefault="0015568D" w:rsidP="0015568D"/>
    <w:p w:rsidR="0015568D" w:rsidRPr="004B345B" w:rsidRDefault="0015568D" w:rsidP="0015568D"/>
    <w:p w:rsidR="0015568D" w:rsidRPr="004B345B" w:rsidRDefault="0015568D" w:rsidP="0015568D"/>
    <w:p w:rsidR="0015568D" w:rsidRPr="004B345B" w:rsidRDefault="0015568D" w:rsidP="0015568D"/>
    <w:p w:rsidR="0015568D" w:rsidRDefault="0015568D" w:rsidP="0015568D"/>
    <w:p w:rsidR="0015568D" w:rsidRPr="00A8600E" w:rsidRDefault="0015568D" w:rsidP="0015568D"/>
    <w:p w:rsidR="0015568D" w:rsidRPr="00A8600E" w:rsidRDefault="0015568D" w:rsidP="0015568D"/>
    <w:p w:rsidR="0015568D" w:rsidRPr="00A8600E" w:rsidRDefault="0015568D" w:rsidP="0015568D"/>
    <w:p w:rsidR="0015568D" w:rsidRDefault="0015568D" w:rsidP="0015568D"/>
    <w:p w:rsidR="0015568D" w:rsidRPr="0015568D" w:rsidRDefault="0015568D" w:rsidP="0015568D">
      <w:pPr>
        <w:rPr>
          <w:b/>
        </w:rPr>
      </w:pPr>
      <w:r>
        <w:rPr>
          <w:b/>
        </w:rPr>
        <w:t>SUMINISTRO Y COLOCACION DE LINEA NUEVA CEDULA 40 ACERO AL CARBON</w:t>
      </w:r>
    </w:p>
    <w:p w:rsidR="0015568D" w:rsidRPr="00A8600E" w:rsidRDefault="0015568D" w:rsidP="0015568D"/>
    <w:p w:rsidR="00A8600E" w:rsidRDefault="00A8600E" w:rsidP="00A8600E">
      <w:pPr>
        <w:tabs>
          <w:tab w:val="left" w:pos="1993"/>
        </w:tabs>
      </w:pPr>
    </w:p>
    <w:p w:rsidR="00A8600E" w:rsidRDefault="00A8600E" w:rsidP="00A8600E">
      <w:pPr>
        <w:tabs>
          <w:tab w:val="left" w:pos="1993"/>
        </w:tabs>
      </w:pPr>
    </w:p>
    <w:p w:rsidR="00A8600E" w:rsidRDefault="00A8600E" w:rsidP="00A8600E">
      <w:pPr>
        <w:tabs>
          <w:tab w:val="left" w:pos="1993"/>
        </w:tabs>
      </w:pPr>
    </w:p>
    <w:p w:rsidR="00A8600E" w:rsidRDefault="00A8600E" w:rsidP="00A8600E">
      <w:pPr>
        <w:tabs>
          <w:tab w:val="left" w:pos="1993"/>
        </w:tabs>
      </w:pPr>
    </w:p>
    <w:p w:rsidR="00A8600E" w:rsidRDefault="00A8600E" w:rsidP="00A8600E">
      <w:pPr>
        <w:tabs>
          <w:tab w:val="left" w:pos="1993"/>
        </w:tabs>
      </w:pPr>
    </w:p>
    <w:p w:rsidR="00A8600E" w:rsidRDefault="00A8600E" w:rsidP="00A8600E">
      <w:pPr>
        <w:tabs>
          <w:tab w:val="left" w:pos="1993"/>
        </w:tabs>
      </w:pPr>
    </w:p>
    <w:p w:rsidR="00A8600E" w:rsidRDefault="00A8600E" w:rsidP="00A8600E">
      <w:pPr>
        <w:tabs>
          <w:tab w:val="left" w:pos="1993"/>
        </w:tabs>
      </w:pPr>
    </w:p>
    <w:p w:rsidR="00A8600E" w:rsidRDefault="00A8600E" w:rsidP="00A8600E">
      <w:pPr>
        <w:tabs>
          <w:tab w:val="left" w:pos="1993"/>
        </w:tabs>
      </w:pPr>
    </w:p>
    <w:p w:rsidR="00A8600E" w:rsidRDefault="00A8600E" w:rsidP="00A8600E">
      <w:pPr>
        <w:tabs>
          <w:tab w:val="left" w:pos="1993"/>
        </w:tabs>
      </w:pPr>
    </w:p>
    <w:p w:rsidR="00A8600E" w:rsidRDefault="00A8600E" w:rsidP="00A8600E">
      <w:pPr>
        <w:tabs>
          <w:tab w:val="left" w:pos="1993"/>
        </w:tabs>
      </w:pPr>
    </w:p>
    <w:p w:rsidR="00A8600E" w:rsidRDefault="00A8600E" w:rsidP="00A8600E">
      <w:pPr>
        <w:tabs>
          <w:tab w:val="left" w:pos="1993"/>
        </w:tabs>
      </w:pPr>
    </w:p>
    <w:p w:rsidR="00A8600E" w:rsidRDefault="00A8600E" w:rsidP="00A8600E">
      <w:pPr>
        <w:tabs>
          <w:tab w:val="left" w:pos="1993"/>
        </w:tabs>
      </w:pPr>
    </w:p>
    <w:p w:rsidR="00A8600E" w:rsidRDefault="00A8600E" w:rsidP="00A8600E">
      <w:pPr>
        <w:tabs>
          <w:tab w:val="left" w:pos="1993"/>
        </w:tabs>
      </w:pPr>
    </w:p>
    <w:p w:rsidR="00A8600E" w:rsidRDefault="00A8600E" w:rsidP="00A8600E">
      <w:pPr>
        <w:tabs>
          <w:tab w:val="left" w:pos="1993"/>
        </w:tabs>
      </w:pPr>
    </w:p>
    <w:p w:rsidR="00A8600E" w:rsidRDefault="00A8600E" w:rsidP="00A8600E">
      <w:pPr>
        <w:tabs>
          <w:tab w:val="left" w:pos="1993"/>
        </w:tabs>
      </w:pPr>
    </w:p>
    <w:p w:rsidR="00A8600E" w:rsidRDefault="00A8600E" w:rsidP="00A8600E">
      <w:pPr>
        <w:tabs>
          <w:tab w:val="left" w:pos="1993"/>
        </w:tabs>
      </w:pPr>
    </w:p>
    <w:p w:rsidR="00A8600E" w:rsidRDefault="00A8600E" w:rsidP="00A8600E">
      <w:pPr>
        <w:tabs>
          <w:tab w:val="left" w:pos="1993"/>
        </w:tabs>
      </w:pPr>
    </w:p>
    <w:p w:rsidR="0015568D" w:rsidRDefault="0015568D" w:rsidP="0015568D">
      <w:r>
        <w:lastRenderedPageBreak/>
        <w:t xml:space="preserve">NOMBRE DE LA UNIDAD: SUBDELEGACION TUXTLA                                                         </w:t>
      </w:r>
      <w:r w:rsidRPr="00031558">
        <w:rPr>
          <w:b/>
        </w:rPr>
        <w:t>AVANCE 50%</w:t>
      </w:r>
    </w:p>
    <w:p w:rsidR="00A8600E" w:rsidRDefault="00A8600E" w:rsidP="00A8600E">
      <w:pPr>
        <w:tabs>
          <w:tab w:val="left" w:pos="1993"/>
        </w:tabs>
      </w:pPr>
    </w:p>
    <w:p w:rsidR="00A8600E" w:rsidRDefault="0015568D" w:rsidP="00A8600E">
      <w:pPr>
        <w:tabs>
          <w:tab w:val="left" w:pos="1993"/>
        </w:tabs>
      </w:pPr>
      <w:r>
        <w:rPr>
          <w:noProof/>
          <w:lang w:eastAsia="es-MX"/>
        </w:rPr>
        <w:drawing>
          <wp:anchor distT="0" distB="0" distL="114300" distR="114300" simplePos="0" relativeHeight="251689984" behindDoc="0" locked="0" layoutInCell="1" allowOverlap="1" wp14:anchorId="595CE75D" wp14:editId="5C24BAEB">
            <wp:simplePos x="0" y="0"/>
            <wp:positionH relativeFrom="column">
              <wp:posOffset>1035050</wp:posOffset>
            </wp:positionH>
            <wp:positionV relativeFrom="paragraph">
              <wp:posOffset>83185</wp:posOffset>
            </wp:positionV>
            <wp:extent cx="3189605" cy="2381250"/>
            <wp:effectExtent l="0" t="0" r="0" b="0"/>
            <wp:wrapNone/>
            <wp:docPr id="32" name="Imagen 32" descr="F:\FOTOS IMSS TUXTLA\SUBDELEGACION\WP_20171027_16_10_5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FOTOS IMSS TUXTLA\SUBDELEGACION\WP_20171027_16_10_57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00E" w:rsidRDefault="00A8600E" w:rsidP="00A8600E">
      <w:pPr>
        <w:tabs>
          <w:tab w:val="left" w:pos="1993"/>
        </w:tabs>
      </w:pPr>
    </w:p>
    <w:p w:rsidR="00A8600E" w:rsidRDefault="00A8600E" w:rsidP="00A8600E">
      <w:pPr>
        <w:tabs>
          <w:tab w:val="left" w:pos="1993"/>
        </w:tabs>
      </w:pPr>
    </w:p>
    <w:p w:rsidR="00A8600E" w:rsidRDefault="00A8600E" w:rsidP="00A8600E">
      <w:pPr>
        <w:tabs>
          <w:tab w:val="left" w:pos="1993"/>
        </w:tabs>
      </w:pPr>
    </w:p>
    <w:p w:rsidR="00A8600E" w:rsidRDefault="00A8600E" w:rsidP="00A8600E">
      <w:pPr>
        <w:tabs>
          <w:tab w:val="left" w:pos="1993"/>
        </w:tabs>
      </w:pPr>
    </w:p>
    <w:p w:rsidR="00A8600E" w:rsidRDefault="00A8600E" w:rsidP="00A8600E">
      <w:pPr>
        <w:tabs>
          <w:tab w:val="left" w:pos="1993"/>
        </w:tabs>
      </w:pPr>
    </w:p>
    <w:p w:rsidR="00A8600E" w:rsidRDefault="00A8600E" w:rsidP="00A8600E">
      <w:pPr>
        <w:tabs>
          <w:tab w:val="left" w:pos="1993"/>
        </w:tabs>
      </w:pPr>
    </w:p>
    <w:p w:rsidR="00A8600E" w:rsidRDefault="00A8600E" w:rsidP="00A8600E">
      <w:pPr>
        <w:tabs>
          <w:tab w:val="left" w:pos="1993"/>
        </w:tabs>
      </w:pPr>
    </w:p>
    <w:p w:rsidR="00A8600E" w:rsidRDefault="00A8600E" w:rsidP="00A8600E">
      <w:pPr>
        <w:tabs>
          <w:tab w:val="left" w:pos="1993"/>
        </w:tabs>
      </w:pPr>
    </w:p>
    <w:p w:rsidR="00A8600E" w:rsidRDefault="00A8600E" w:rsidP="00A8600E">
      <w:pPr>
        <w:tabs>
          <w:tab w:val="left" w:pos="1993"/>
        </w:tabs>
      </w:pPr>
    </w:p>
    <w:p w:rsidR="00A8600E" w:rsidRDefault="00A8600E" w:rsidP="00A8600E">
      <w:pPr>
        <w:tabs>
          <w:tab w:val="left" w:pos="1993"/>
        </w:tabs>
      </w:pPr>
    </w:p>
    <w:p w:rsidR="00A8600E" w:rsidRDefault="00A8600E" w:rsidP="00A8600E">
      <w:pPr>
        <w:tabs>
          <w:tab w:val="left" w:pos="1993"/>
        </w:tabs>
      </w:pPr>
    </w:p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15568D" w:rsidP="00A8600E">
      <w:r>
        <w:rPr>
          <w:noProof/>
          <w:lang w:eastAsia="es-MX"/>
        </w:rPr>
        <w:drawing>
          <wp:anchor distT="0" distB="0" distL="114300" distR="114300" simplePos="0" relativeHeight="251688960" behindDoc="0" locked="0" layoutInCell="1" allowOverlap="1" wp14:anchorId="464AA145" wp14:editId="3819B8D9">
            <wp:simplePos x="0" y="0"/>
            <wp:positionH relativeFrom="column">
              <wp:posOffset>1035035</wp:posOffset>
            </wp:positionH>
            <wp:positionV relativeFrom="paragraph">
              <wp:posOffset>108278</wp:posOffset>
            </wp:positionV>
            <wp:extent cx="3230245" cy="2411730"/>
            <wp:effectExtent l="0" t="0" r="8255" b="7620"/>
            <wp:wrapNone/>
            <wp:docPr id="31" name="Imagen 31" descr="F:\FOTOS IMSS TUXTLA\SUBDELEGACION\WP_20171028_09_37_2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FOTOS IMSS TUXTLA\SUBDELEGACION\WP_20171028_09_37_20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Default="00A8600E" w:rsidP="00A8600E">
      <w:pPr>
        <w:tabs>
          <w:tab w:val="left" w:pos="1792"/>
        </w:tabs>
      </w:pPr>
      <w:r>
        <w:tab/>
      </w:r>
    </w:p>
    <w:p w:rsidR="00A8600E" w:rsidRPr="00A8600E" w:rsidRDefault="00A8600E" w:rsidP="00A8600E"/>
    <w:p w:rsidR="0015568D" w:rsidRPr="0015568D" w:rsidRDefault="0015568D" w:rsidP="00D4407F">
      <w:pPr>
        <w:jc w:val="center"/>
        <w:rPr>
          <w:b/>
        </w:rPr>
      </w:pPr>
      <w:r>
        <w:rPr>
          <w:b/>
        </w:rPr>
        <w:t xml:space="preserve">CIMBRADO </w:t>
      </w:r>
      <w:r w:rsidR="00D4407F">
        <w:rPr>
          <w:b/>
        </w:rPr>
        <w:t>Y COLOCACION DE MALLALAC EN NUEVA AREA DE ATENCION A USUARIOS</w:t>
      </w:r>
    </w:p>
    <w:p w:rsidR="0015568D" w:rsidRPr="00A8600E" w:rsidRDefault="0015568D" w:rsidP="0015568D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Default="00A8600E" w:rsidP="00A8600E">
      <w:pPr>
        <w:tabs>
          <w:tab w:val="left" w:pos="2796"/>
        </w:tabs>
      </w:pPr>
      <w:r>
        <w:tab/>
      </w:r>
    </w:p>
    <w:p w:rsidR="00A8600E" w:rsidRDefault="00A8600E" w:rsidP="00A8600E">
      <w:pPr>
        <w:tabs>
          <w:tab w:val="left" w:pos="2796"/>
        </w:tabs>
      </w:pPr>
    </w:p>
    <w:p w:rsidR="00A8600E" w:rsidRDefault="00A8600E" w:rsidP="00A8600E">
      <w:pPr>
        <w:tabs>
          <w:tab w:val="left" w:pos="2796"/>
        </w:tabs>
      </w:pPr>
    </w:p>
    <w:p w:rsidR="00A8600E" w:rsidRDefault="00A8600E" w:rsidP="00A8600E">
      <w:pPr>
        <w:tabs>
          <w:tab w:val="left" w:pos="2796"/>
        </w:tabs>
      </w:pPr>
    </w:p>
    <w:p w:rsidR="00A8600E" w:rsidRDefault="00A8600E" w:rsidP="00A8600E">
      <w:pPr>
        <w:tabs>
          <w:tab w:val="left" w:pos="2796"/>
        </w:tabs>
      </w:pPr>
    </w:p>
    <w:p w:rsidR="00A8600E" w:rsidRDefault="00A8600E" w:rsidP="00A8600E">
      <w:pPr>
        <w:tabs>
          <w:tab w:val="left" w:pos="2796"/>
        </w:tabs>
      </w:pPr>
    </w:p>
    <w:p w:rsidR="00A8600E" w:rsidRDefault="00A8600E" w:rsidP="00A8600E">
      <w:pPr>
        <w:tabs>
          <w:tab w:val="left" w:pos="2796"/>
        </w:tabs>
      </w:pPr>
    </w:p>
    <w:p w:rsidR="00A8600E" w:rsidRPr="00A8600E" w:rsidRDefault="00A8600E" w:rsidP="00A8600E">
      <w:pPr>
        <w:tabs>
          <w:tab w:val="left" w:pos="2796"/>
        </w:tabs>
      </w:pPr>
    </w:p>
    <w:p w:rsidR="00A8600E" w:rsidRDefault="00A8600E" w:rsidP="00A8600E"/>
    <w:p w:rsidR="00A8600E" w:rsidRDefault="00A8600E" w:rsidP="00A8600E"/>
    <w:p w:rsidR="00A8600E" w:rsidRDefault="00A8600E" w:rsidP="00A8600E"/>
    <w:p w:rsidR="00A8600E" w:rsidRDefault="00A8600E" w:rsidP="00A8600E"/>
    <w:p w:rsidR="00A8600E" w:rsidRDefault="00A8600E" w:rsidP="00A8600E"/>
    <w:p w:rsidR="00A8600E" w:rsidRDefault="00A8600E" w:rsidP="00A8600E"/>
    <w:p w:rsidR="00A8600E" w:rsidRDefault="00A8600E" w:rsidP="00A8600E"/>
    <w:p w:rsidR="00A8600E" w:rsidRDefault="00A8600E" w:rsidP="00A8600E"/>
    <w:p w:rsidR="00A8600E" w:rsidRDefault="00A8600E" w:rsidP="00A8600E"/>
    <w:p w:rsidR="00A8600E" w:rsidRDefault="00A8600E" w:rsidP="00A8600E"/>
    <w:p w:rsidR="00A8600E" w:rsidRDefault="00A8600E" w:rsidP="00A8600E"/>
    <w:p w:rsidR="00A8600E" w:rsidRDefault="00A8600E" w:rsidP="00A8600E"/>
    <w:p w:rsidR="00A8600E" w:rsidRDefault="00A8600E" w:rsidP="00A8600E"/>
    <w:p w:rsidR="00A8600E" w:rsidRDefault="00A8600E" w:rsidP="00A8600E"/>
    <w:p w:rsidR="00A8600E" w:rsidRDefault="00A8600E" w:rsidP="00A8600E"/>
    <w:p w:rsidR="00A8600E" w:rsidRDefault="00A8600E" w:rsidP="00A8600E"/>
    <w:p w:rsidR="00A8600E" w:rsidRDefault="00A8600E" w:rsidP="00A8600E">
      <w:pPr>
        <w:jc w:val="right"/>
      </w:pPr>
    </w:p>
    <w:p w:rsidR="00A8600E" w:rsidRDefault="00A8600E" w:rsidP="00A8600E">
      <w:pPr>
        <w:jc w:val="right"/>
      </w:pPr>
    </w:p>
    <w:p w:rsidR="00A8600E" w:rsidRDefault="00A8600E" w:rsidP="00A8600E">
      <w:pPr>
        <w:jc w:val="right"/>
      </w:pPr>
    </w:p>
    <w:p w:rsidR="00A8600E" w:rsidRDefault="00A8600E" w:rsidP="00A8600E">
      <w:pPr>
        <w:jc w:val="right"/>
      </w:pPr>
    </w:p>
    <w:p w:rsidR="00A8600E" w:rsidRDefault="00A8600E" w:rsidP="00A8600E">
      <w:pPr>
        <w:jc w:val="right"/>
      </w:pPr>
    </w:p>
    <w:p w:rsidR="00A8600E" w:rsidRDefault="00A8600E" w:rsidP="00A8600E">
      <w:pPr>
        <w:jc w:val="right"/>
      </w:pPr>
    </w:p>
    <w:p w:rsidR="00A8600E" w:rsidRDefault="00A8600E" w:rsidP="00A8600E">
      <w:pPr>
        <w:jc w:val="right"/>
      </w:pPr>
    </w:p>
    <w:p w:rsidR="00A8600E" w:rsidRDefault="00A8600E" w:rsidP="00A8600E">
      <w:pPr>
        <w:jc w:val="right"/>
      </w:pPr>
    </w:p>
    <w:p w:rsidR="00A8600E" w:rsidRDefault="00A8600E" w:rsidP="00A8600E">
      <w:pPr>
        <w:jc w:val="right"/>
      </w:pPr>
    </w:p>
    <w:p w:rsidR="00A8600E" w:rsidRDefault="00A8600E" w:rsidP="00A8600E">
      <w:pPr>
        <w:jc w:val="right"/>
      </w:pPr>
    </w:p>
    <w:p w:rsidR="00A8600E" w:rsidRDefault="00A8600E" w:rsidP="00A8600E">
      <w:pPr>
        <w:jc w:val="right"/>
      </w:pPr>
    </w:p>
    <w:p w:rsidR="00A8600E" w:rsidRDefault="00A8600E" w:rsidP="00A8600E">
      <w:pPr>
        <w:jc w:val="right"/>
      </w:pPr>
    </w:p>
    <w:p w:rsidR="00A8600E" w:rsidRDefault="00A8600E" w:rsidP="00A8600E">
      <w:pPr>
        <w:jc w:val="right"/>
      </w:pPr>
    </w:p>
    <w:p w:rsidR="00A8600E" w:rsidRDefault="00A8600E" w:rsidP="00A8600E">
      <w:pPr>
        <w:jc w:val="right"/>
      </w:pPr>
    </w:p>
    <w:p w:rsidR="00A8600E" w:rsidRDefault="00A8600E" w:rsidP="00A8600E">
      <w:pPr>
        <w:jc w:val="right"/>
      </w:pPr>
    </w:p>
    <w:p w:rsidR="00A8600E" w:rsidRDefault="00A8600E" w:rsidP="00A8600E">
      <w:pPr>
        <w:jc w:val="right"/>
      </w:pPr>
    </w:p>
    <w:p w:rsidR="00A8600E" w:rsidRDefault="00A8600E" w:rsidP="00A8600E">
      <w:pPr>
        <w:jc w:val="right"/>
      </w:pPr>
    </w:p>
    <w:p w:rsidR="00A8600E" w:rsidRDefault="00A8600E" w:rsidP="00A8600E">
      <w:pPr>
        <w:jc w:val="right"/>
      </w:pPr>
    </w:p>
    <w:p w:rsidR="00A8600E" w:rsidRDefault="00A8600E" w:rsidP="00A8600E">
      <w:pPr>
        <w:jc w:val="right"/>
      </w:pPr>
    </w:p>
    <w:p w:rsidR="00A8600E" w:rsidRDefault="00A8600E" w:rsidP="00A8600E">
      <w:pPr>
        <w:jc w:val="right"/>
      </w:pPr>
    </w:p>
    <w:p w:rsidR="00A8600E" w:rsidRDefault="00A8600E" w:rsidP="00A8600E">
      <w:pPr>
        <w:jc w:val="right"/>
      </w:pPr>
    </w:p>
    <w:p w:rsidR="00A8600E" w:rsidRDefault="00A8600E" w:rsidP="00A8600E">
      <w:pPr>
        <w:jc w:val="right"/>
      </w:pPr>
    </w:p>
    <w:p w:rsidR="00A8600E" w:rsidRDefault="00A8600E" w:rsidP="00A8600E">
      <w:pPr>
        <w:jc w:val="right"/>
      </w:pPr>
    </w:p>
    <w:p w:rsid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Default="00A8600E" w:rsidP="00A8600E"/>
    <w:p w:rsidR="00A8600E" w:rsidRDefault="00A8600E" w:rsidP="00A8600E">
      <w:pPr>
        <w:tabs>
          <w:tab w:val="left" w:pos="1859"/>
        </w:tabs>
      </w:pPr>
      <w:r>
        <w:tab/>
      </w:r>
    </w:p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Default="00A8600E" w:rsidP="00A8600E">
      <w:pPr>
        <w:tabs>
          <w:tab w:val="left" w:pos="1490"/>
        </w:tabs>
      </w:pPr>
      <w:r>
        <w:tab/>
      </w:r>
    </w:p>
    <w:p w:rsidR="00A8600E" w:rsidRDefault="00A8600E" w:rsidP="00A8600E">
      <w:pPr>
        <w:tabs>
          <w:tab w:val="left" w:pos="1490"/>
        </w:tabs>
      </w:pPr>
    </w:p>
    <w:p w:rsidR="00A8600E" w:rsidRDefault="00A8600E" w:rsidP="00A8600E">
      <w:pPr>
        <w:tabs>
          <w:tab w:val="left" w:pos="1490"/>
        </w:tabs>
      </w:pPr>
    </w:p>
    <w:p w:rsidR="00A8600E" w:rsidRDefault="00A8600E" w:rsidP="00A8600E">
      <w:pPr>
        <w:tabs>
          <w:tab w:val="left" w:pos="1490"/>
        </w:tabs>
      </w:pPr>
    </w:p>
    <w:p w:rsidR="00A8600E" w:rsidRDefault="00A8600E" w:rsidP="00A8600E">
      <w:pPr>
        <w:tabs>
          <w:tab w:val="left" w:pos="1490"/>
        </w:tabs>
      </w:pPr>
    </w:p>
    <w:p w:rsidR="00A8600E" w:rsidRDefault="00A8600E" w:rsidP="00A8600E">
      <w:pPr>
        <w:tabs>
          <w:tab w:val="left" w:pos="1490"/>
        </w:tabs>
      </w:pPr>
    </w:p>
    <w:p w:rsidR="00A8600E" w:rsidRDefault="00A8600E" w:rsidP="00A8600E">
      <w:pPr>
        <w:tabs>
          <w:tab w:val="left" w:pos="1490"/>
        </w:tabs>
      </w:pPr>
    </w:p>
    <w:p w:rsidR="00A8600E" w:rsidRDefault="00A8600E" w:rsidP="00A8600E">
      <w:pPr>
        <w:tabs>
          <w:tab w:val="left" w:pos="1490"/>
        </w:tabs>
      </w:pPr>
    </w:p>
    <w:p w:rsidR="00A8600E" w:rsidRDefault="00A8600E" w:rsidP="00A8600E">
      <w:pPr>
        <w:tabs>
          <w:tab w:val="left" w:pos="1490"/>
        </w:tabs>
      </w:pPr>
    </w:p>
    <w:p w:rsidR="00A8600E" w:rsidRDefault="00A8600E" w:rsidP="00A8600E">
      <w:pPr>
        <w:tabs>
          <w:tab w:val="left" w:pos="1490"/>
        </w:tabs>
      </w:pPr>
    </w:p>
    <w:p w:rsidR="00A8600E" w:rsidRDefault="00A8600E" w:rsidP="00A8600E">
      <w:pPr>
        <w:tabs>
          <w:tab w:val="left" w:pos="1490"/>
        </w:tabs>
      </w:pPr>
    </w:p>
    <w:p w:rsidR="00A8600E" w:rsidRDefault="00A8600E" w:rsidP="00A8600E">
      <w:pPr>
        <w:tabs>
          <w:tab w:val="left" w:pos="1490"/>
        </w:tabs>
      </w:pPr>
    </w:p>
    <w:p w:rsidR="00A8600E" w:rsidRDefault="00A8600E" w:rsidP="00A8600E">
      <w:pPr>
        <w:tabs>
          <w:tab w:val="left" w:pos="1490"/>
        </w:tabs>
      </w:pPr>
    </w:p>
    <w:p w:rsidR="00A8600E" w:rsidRDefault="00A8600E" w:rsidP="00A8600E">
      <w:pPr>
        <w:tabs>
          <w:tab w:val="left" w:pos="1490"/>
        </w:tabs>
      </w:pPr>
    </w:p>
    <w:p w:rsidR="00A8600E" w:rsidRDefault="00A8600E" w:rsidP="00A8600E">
      <w:pPr>
        <w:tabs>
          <w:tab w:val="left" w:pos="1490"/>
        </w:tabs>
      </w:pPr>
    </w:p>
    <w:p w:rsidR="00A8600E" w:rsidRDefault="00A8600E" w:rsidP="00A8600E">
      <w:pPr>
        <w:tabs>
          <w:tab w:val="left" w:pos="1490"/>
        </w:tabs>
      </w:pPr>
    </w:p>
    <w:p w:rsidR="00A8600E" w:rsidRDefault="00A8600E" w:rsidP="00A8600E">
      <w:pPr>
        <w:tabs>
          <w:tab w:val="left" w:pos="1490"/>
        </w:tabs>
      </w:pPr>
    </w:p>
    <w:p w:rsidR="00A8600E" w:rsidRDefault="00A8600E" w:rsidP="00A8600E">
      <w:pPr>
        <w:tabs>
          <w:tab w:val="left" w:pos="1490"/>
        </w:tabs>
      </w:pPr>
    </w:p>
    <w:p w:rsidR="00A8600E" w:rsidRDefault="00A8600E" w:rsidP="00A8600E">
      <w:pPr>
        <w:tabs>
          <w:tab w:val="left" w:pos="1490"/>
        </w:tabs>
      </w:pPr>
    </w:p>
    <w:p w:rsidR="00A8600E" w:rsidRDefault="00A8600E" w:rsidP="00A8600E">
      <w:pPr>
        <w:tabs>
          <w:tab w:val="left" w:pos="1490"/>
        </w:tabs>
      </w:pPr>
    </w:p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Pr="00A8600E" w:rsidRDefault="00A8600E" w:rsidP="00A8600E"/>
    <w:p w:rsidR="00A8600E" w:rsidRDefault="00A8600E" w:rsidP="00A8600E"/>
    <w:p w:rsidR="00A8600E" w:rsidRDefault="00A8600E" w:rsidP="00A8600E">
      <w:pPr>
        <w:tabs>
          <w:tab w:val="left" w:pos="1306"/>
        </w:tabs>
      </w:pPr>
      <w:r>
        <w:tab/>
      </w:r>
    </w:p>
    <w:p w:rsidR="00A8600E" w:rsidRDefault="00A8600E" w:rsidP="00A8600E">
      <w:pPr>
        <w:tabs>
          <w:tab w:val="left" w:pos="1306"/>
        </w:tabs>
      </w:pPr>
    </w:p>
    <w:p w:rsidR="00A8600E" w:rsidRDefault="00A8600E" w:rsidP="00A8600E">
      <w:pPr>
        <w:tabs>
          <w:tab w:val="left" w:pos="1306"/>
        </w:tabs>
      </w:pPr>
    </w:p>
    <w:p w:rsidR="00A8600E" w:rsidRDefault="00A8600E" w:rsidP="00A8600E">
      <w:pPr>
        <w:tabs>
          <w:tab w:val="left" w:pos="1306"/>
        </w:tabs>
      </w:pPr>
    </w:p>
    <w:p w:rsidR="00A8600E" w:rsidRDefault="00A8600E" w:rsidP="00A8600E">
      <w:pPr>
        <w:tabs>
          <w:tab w:val="left" w:pos="1306"/>
        </w:tabs>
      </w:pPr>
    </w:p>
    <w:p w:rsidR="00A8600E" w:rsidRDefault="00A8600E" w:rsidP="00A8600E">
      <w:pPr>
        <w:tabs>
          <w:tab w:val="left" w:pos="1306"/>
        </w:tabs>
      </w:pPr>
    </w:p>
    <w:p w:rsidR="00A8600E" w:rsidRDefault="00A8600E" w:rsidP="00A8600E">
      <w:pPr>
        <w:tabs>
          <w:tab w:val="left" w:pos="1306"/>
        </w:tabs>
      </w:pPr>
    </w:p>
    <w:p w:rsidR="00A8600E" w:rsidRDefault="00A8600E" w:rsidP="00A8600E">
      <w:pPr>
        <w:tabs>
          <w:tab w:val="left" w:pos="1306"/>
        </w:tabs>
      </w:pPr>
    </w:p>
    <w:p w:rsidR="00A8600E" w:rsidRDefault="00A8600E" w:rsidP="00A8600E">
      <w:pPr>
        <w:tabs>
          <w:tab w:val="left" w:pos="1306"/>
        </w:tabs>
      </w:pPr>
    </w:p>
    <w:p w:rsidR="00A8600E" w:rsidRDefault="00A8600E" w:rsidP="00A8600E">
      <w:pPr>
        <w:tabs>
          <w:tab w:val="left" w:pos="1306"/>
        </w:tabs>
      </w:pPr>
    </w:p>
    <w:p w:rsidR="00A8600E" w:rsidRDefault="00A8600E" w:rsidP="00A8600E">
      <w:pPr>
        <w:tabs>
          <w:tab w:val="left" w:pos="1306"/>
        </w:tabs>
      </w:pPr>
    </w:p>
    <w:p w:rsidR="00A8600E" w:rsidRDefault="00A8600E" w:rsidP="00A8600E">
      <w:pPr>
        <w:tabs>
          <w:tab w:val="left" w:pos="1306"/>
        </w:tabs>
      </w:pPr>
    </w:p>
    <w:p w:rsidR="00A8600E" w:rsidRDefault="00A8600E" w:rsidP="00A8600E">
      <w:pPr>
        <w:tabs>
          <w:tab w:val="left" w:pos="1306"/>
        </w:tabs>
      </w:pPr>
    </w:p>
    <w:p w:rsidR="00A8600E" w:rsidRDefault="00A8600E" w:rsidP="00A8600E">
      <w:pPr>
        <w:tabs>
          <w:tab w:val="left" w:pos="1306"/>
        </w:tabs>
      </w:pPr>
    </w:p>
    <w:p w:rsidR="00A8600E" w:rsidRDefault="00A8600E" w:rsidP="00A8600E">
      <w:pPr>
        <w:tabs>
          <w:tab w:val="left" w:pos="1306"/>
        </w:tabs>
      </w:pPr>
    </w:p>
    <w:p w:rsidR="00A8600E" w:rsidRDefault="00A8600E" w:rsidP="00A8600E">
      <w:pPr>
        <w:tabs>
          <w:tab w:val="left" w:pos="1306"/>
        </w:tabs>
      </w:pPr>
    </w:p>
    <w:p w:rsidR="00A8600E" w:rsidRDefault="00A8600E" w:rsidP="00A8600E">
      <w:pPr>
        <w:tabs>
          <w:tab w:val="left" w:pos="1306"/>
        </w:tabs>
      </w:pPr>
    </w:p>
    <w:p w:rsidR="00A8600E" w:rsidRDefault="00A8600E" w:rsidP="00A8600E">
      <w:pPr>
        <w:tabs>
          <w:tab w:val="left" w:pos="1306"/>
        </w:tabs>
      </w:pPr>
    </w:p>
    <w:p w:rsidR="00A8600E" w:rsidRDefault="00A8600E" w:rsidP="00A8600E">
      <w:pPr>
        <w:tabs>
          <w:tab w:val="left" w:pos="1306"/>
        </w:tabs>
      </w:pPr>
    </w:p>
    <w:p w:rsidR="00A8600E" w:rsidRDefault="00A8600E" w:rsidP="00A8600E">
      <w:pPr>
        <w:tabs>
          <w:tab w:val="left" w:pos="1306"/>
        </w:tabs>
      </w:pPr>
    </w:p>
    <w:p w:rsidR="00A8600E" w:rsidRDefault="00A8600E" w:rsidP="00A8600E">
      <w:pPr>
        <w:tabs>
          <w:tab w:val="left" w:pos="1306"/>
        </w:tabs>
      </w:pPr>
    </w:p>
    <w:p w:rsidR="00A8600E" w:rsidRDefault="00A8600E" w:rsidP="00A8600E">
      <w:pPr>
        <w:tabs>
          <w:tab w:val="left" w:pos="1306"/>
        </w:tabs>
      </w:pPr>
    </w:p>
    <w:p w:rsidR="00A8600E" w:rsidRDefault="00A8600E" w:rsidP="00A8600E">
      <w:pPr>
        <w:tabs>
          <w:tab w:val="left" w:pos="1306"/>
        </w:tabs>
      </w:pPr>
    </w:p>
    <w:p w:rsidR="00A8600E" w:rsidRDefault="00A8600E" w:rsidP="00A8600E">
      <w:pPr>
        <w:tabs>
          <w:tab w:val="left" w:pos="1306"/>
        </w:tabs>
      </w:pPr>
    </w:p>
    <w:p w:rsidR="00A8600E" w:rsidRDefault="00A8600E" w:rsidP="00A8600E">
      <w:pPr>
        <w:tabs>
          <w:tab w:val="left" w:pos="1306"/>
        </w:tabs>
      </w:pPr>
    </w:p>
    <w:p w:rsidR="00A8600E" w:rsidRDefault="00A8600E" w:rsidP="00A8600E">
      <w:pPr>
        <w:tabs>
          <w:tab w:val="left" w:pos="1306"/>
        </w:tabs>
      </w:pPr>
    </w:p>
    <w:p w:rsidR="00A8600E" w:rsidRDefault="00A8600E" w:rsidP="00A8600E">
      <w:pPr>
        <w:tabs>
          <w:tab w:val="left" w:pos="1306"/>
        </w:tabs>
      </w:pPr>
    </w:p>
    <w:p w:rsidR="00A8600E" w:rsidRDefault="00A8600E" w:rsidP="00A8600E">
      <w:pPr>
        <w:tabs>
          <w:tab w:val="left" w:pos="1306"/>
        </w:tabs>
      </w:pPr>
    </w:p>
    <w:p w:rsidR="00A8600E" w:rsidRDefault="00A8600E" w:rsidP="00A8600E">
      <w:pPr>
        <w:tabs>
          <w:tab w:val="left" w:pos="1306"/>
        </w:tabs>
      </w:pPr>
    </w:p>
    <w:p w:rsidR="00A8600E" w:rsidRDefault="00A8600E" w:rsidP="00A8600E">
      <w:pPr>
        <w:tabs>
          <w:tab w:val="left" w:pos="1306"/>
        </w:tabs>
      </w:pPr>
    </w:p>
    <w:p w:rsidR="00A8600E" w:rsidRDefault="00A8600E" w:rsidP="00A8600E">
      <w:pPr>
        <w:tabs>
          <w:tab w:val="left" w:pos="1306"/>
        </w:tabs>
      </w:pPr>
    </w:p>
    <w:p w:rsidR="00A8600E" w:rsidRDefault="00A8600E" w:rsidP="00A8600E">
      <w:pPr>
        <w:tabs>
          <w:tab w:val="left" w:pos="1306"/>
        </w:tabs>
      </w:pPr>
    </w:p>
    <w:p w:rsidR="00A8600E" w:rsidRDefault="00A8600E" w:rsidP="00A8600E">
      <w:pPr>
        <w:tabs>
          <w:tab w:val="left" w:pos="1306"/>
        </w:tabs>
      </w:pPr>
    </w:p>
    <w:p w:rsidR="00A8600E" w:rsidRDefault="00A8600E" w:rsidP="00A8600E">
      <w:pPr>
        <w:tabs>
          <w:tab w:val="left" w:pos="1306"/>
        </w:tabs>
      </w:pPr>
    </w:p>
    <w:p w:rsidR="00A8600E" w:rsidRDefault="00A8600E" w:rsidP="00A8600E">
      <w:pPr>
        <w:tabs>
          <w:tab w:val="left" w:pos="1306"/>
        </w:tabs>
      </w:pPr>
    </w:p>
    <w:p w:rsidR="00A8600E" w:rsidRDefault="00A8600E" w:rsidP="00A8600E">
      <w:pPr>
        <w:tabs>
          <w:tab w:val="left" w:pos="1306"/>
        </w:tabs>
      </w:pPr>
    </w:p>
    <w:p w:rsidR="00A8600E" w:rsidRDefault="00A8600E" w:rsidP="00A8600E">
      <w:pPr>
        <w:tabs>
          <w:tab w:val="left" w:pos="1306"/>
        </w:tabs>
      </w:pPr>
    </w:p>
    <w:p w:rsidR="00A8600E" w:rsidRDefault="00A8600E" w:rsidP="00A8600E">
      <w:pPr>
        <w:tabs>
          <w:tab w:val="left" w:pos="1306"/>
        </w:tabs>
      </w:pPr>
    </w:p>
    <w:p w:rsidR="00A8600E" w:rsidRDefault="00A8600E" w:rsidP="00A8600E">
      <w:pPr>
        <w:tabs>
          <w:tab w:val="left" w:pos="1306"/>
        </w:tabs>
      </w:pPr>
    </w:p>
    <w:p w:rsidR="00A8600E" w:rsidRDefault="00A8600E" w:rsidP="00A8600E">
      <w:pPr>
        <w:tabs>
          <w:tab w:val="left" w:pos="1306"/>
        </w:tabs>
      </w:pPr>
    </w:p>
    <w:p w:rsidR="00A8600E" w:rsidRDefault="00A8600E" w:rsidP="00A8600E">
      <w:pPr>
        <w:tabs>
          <w:tab w:val="left" w:pos="1306"/>
        </w:tabs>
      </w:pPr>
    </w:p>
    <w:p w:rsidR="00A8600E" w:rsidRDefault="00A8600E" w:rsidP="00A8600E">
      <w:pPr>
        <w:tabs>
          <w:tab w:val="left" w:pos="1306"/>
        </w:tabs>
      </w:pPr>
    </w:p>
    <w:p w:rsidR="00A8600E" w:rsidRDefault="00A8600E" w:rsidP="00A8600E">
      <w:pPr>
        <w:tabs>
          <w:tab w:val="left" w:pos="1306"/>
        </w:tabs>
      </w:pPr>
    </w:p>
    <w:p w:rsidR="00A8600E" w:rsidRDefault="00A8600E" w:rsidP="00A8600E">
      <w:pPr>
        <w:tabs>
          <w:tab w:val="left" w:pos="1306"/>
        </w:tabs>
      </w:pPr>
    </w:p>
    <w:p w:rsidR="008F53FF" w:rsidRDefault="008F53FF" w:rsidP="00A8600E">
      <w:pPr>
        <w:tabs>
          <w:tab w:val="left" w:pos="1306"/>
        </w:tabs>
      </w:pPr>
    </w:p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Default="008F53FF" w:rsidP="008F53FF">
      <w:pPr>
        <w:tabs>
          <w:tab w:val="left" w:pos="1373"/>
        </w:tabs>
      </w:pPr>
      <w:r>
        <w:tab/>
      </w:r>
    </w:p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A8600E" w:rsidRDefault="008F53FF" w:rsidP="008F53FF">
      <w:pPr>
        <w:tabs>
          <w:tab w:val="left" w:pos="5860"/>
        </w:tabs>
      </w:pPr>
      <w:r>
        <w:tab/>
      </w:r>
    </w:p>
    <w:p w:rsidR="008F53FF" w:rsidRDefault="008F53FF" w:rsidP="008F53FF">
      <w:pPr>
        <w:tabs>
          <w:tab w:val="left" w:pos="5860"/>
        </w:tabs>
      </w:pPr>
    </w:p>
    <w:p w:rsidR="008F53FF" w:rsidRDefault="008F53FF" w:rsidP="008F53FF">
      <w:pPr>
        <w:tabs>
          <w:tab w:val="left" w:pos="5860"/>
        </w:tabs>
      </w:pPr>
    </w:p>
    <w:p w:rsidR="008F53FF" w:rsidRDefault="008F53FF" w:rsidP="008F53FF">
      <w:pPr>
        <w:tabs>
          <w:tab w:val="left" w:pos="5860"/>
        </w:tabs>
      </w:pPr>
    </w:p>
    <w:p w:rsidR="008F53FF" w:rsidRDefault="008F53FF" w:rsidP="008F53FF">
      <w:pPr>
        <w:tabs>
          <w:tab w:val="left" w:pos="5860"/>
        </w:tabs>
      </w:pPr>
    </w:p>
    <w:p w:rsidR="008F53FF" w:rsidRDefault="008F53FF" w:rsidP="008F53FF">
      <w:pPr>
        <w:tabs>
          <w:tab w:val="left" w:pos="5860"/>
        </w:tabs>
      </w:pPr>
    </w:p>
    <w:p w:rsidR="008F53FF" w:rsidRDefault="008F53FF" w:rsidP="008F53FF">
      <w:pPr>
        <w:tabs>
          <w:tab w:val="left" w:pos="5860"/>
        </w:tabs>
      </w:pPr>
    </w:p>
    <w:p w:rsidR="008F53FF" w:rsidRDefault="008F53FF" w:rsidP="008F53FF">
      <w:pPr>
        <w:tabs>
          <w:tab w:val="left" w:pos="5860"/>
        </w:tabs>
      </w:pPr>
    </w:p>
    <w:p w:rsidR="008F53FF" w:rsidRDefault="008F53FF" w:rsidP="008F53FF">
      <w:pPr>
        <w:tabs>
          <w:tab w:val="left" w:pos="5860"/>
        </w:tabs>
      </w:pPr>
    </w:p>
    <w:p w:rsidR="008F53FF" w:rsidRDefault="008F53FF" w:rsidP="008F53FF">
      <w:pPr>
        <w:tabs>
          <w:tab w:val="left" w:pos="5860"/>
        </w:tabs>
      </w:pPr>
    </w:p>
    <w:p w:rsidR="008F53FF" w:rsidRDefault="008F53FF" w:rsidP="008F53FF">
      <w:pPr>
        <w:tabs>
          <w:tab w:val="left" w:pos="5860"/>
        </w:tabs>
      </w:pPr>
    </w:p>
    <w:p w:rsidR="008F53FF" w:rsidRDefault="008F53FF" w:rsidP="008F53FF">
      <w:pPr>
        <w:tabs>
          <w:tab w:val="left" w:pos="5860"/>
        </w:tabs>
      </w:pPr>
    </w:p>
    <w:p w:rsidR="008F53FF" w:rsidRDefault="008F53FF" w:rsidP="008F53FF">
      <w:pPr>
        <w:tabs>
          <w:tab w:val="left" w:pos="5860"/>
        </w:tabs>
      </w:pPr>
    </w:p>
    <w:p w:rsidR="008F53FF" w:rsidRDefault="008F53FF" w:rsidP="008F53FF">
      <w:pPr>
        <w:tabs>
          <w:tab w:val="left" w:pos="5860"/>
        </w:tabs>
      </w:pPr>
    </w:p>
    <w:p w:rsidR="008F53FF" w:rsidRDefault="008F53FF" w:rsidP="008F53FF">
      <w:pPr>
        <w:tabs>
          <w:tab w:val="left" w:pos="5860"/>
        </w:tabs>
      </w:pPr>
    </w:p>
    <w:p w:rsidR="008F53FF" w:rsidRDefault="008F53FF" w:rsidP="008F53FF">
      <w:pPr>
        <w:tabs>
          <w:tab w:val="left" w:pos="5860"/>
        </w:tabs>
      </w:pPr>
    </w:p>
    <w:p w:rsidR="008F53FF" w:rsidRDefault="008F53FF" w:rsidP="008F53FF">
      <w:pPr>
        <w:tabs>
          <w:tab w:val="left" w:pos="5860"/>
        </w:tabs>
      </w:pPr>
    </w:p>
    <w:p w:rsidR="008F53FF" w:rsidRDefault="008F53FF" w:rsidP="008F53FF">
      <w:pPr>
        <w:tabs>
          <w:tab w:val="left" w:pos="5860"/>
        </w:tabs>
      </w:pPr>
    </w:p>
    <w:p w:rsidR="008F53FF" w:rsidRDefault="008F53FF" w:rsidP="008F53FF">
      <w:pPr>
        <w:tabs>
          <w:tab w:val="left" w:pos="5860"/>
        </w:tabs>
      </w:pPr>
    </w:p>
    <w:p w:rsidR="008F53FF" w:rsidRDefault="008F53FF" w:rsidP="008F53FF">
      <w:pPr>
        <w:tabs>
          <w:tab w:val="left" w:pos="5860"/>
        </w:tabs>
      </w:pPr>
    </w:p>
    <w:p w:rsidR="008F53FF" w:rsidRDefault="008F53FF" w:rsidP="008F53FF">
      <w:pPr>
        <w:tabs>
          <w:tab w:val="left" w:pos="5860"/>
        </w:tabs>
      </w:pPr>
    </w:p>
    <w:p w:rsidR="008F53FF" w:rsidRDefault="008F53FF" w:rsidP="008F53FF">
      <w:pPr>
        <w:tabs>
          <w:tab w:val="left" w:pos="5860"/>
        </w:tabs>
      </w:pPr>
    </w:p>
    <w:p w:rsidR="008F53FF" w:rsidRDefault="008F53FF" w:rsidP="008F53FF">
      <w:pPr>
        <w:tabs>
          <w:tab w:val="left" w:pos="5860"/>
        </w:tabs>
      </w:pPr>
    </w:p>
    <w:p w:rsidR="008F53FF" w:rsidRDefault="008F53FF" w:rsidP="008F53FF">
      <w:pPr>
        <w:tabs>
          <w:tab w:val="left" w:pos="5860"/>
        </w:tabs>
      </w:pPr>
    </w:p>
    <w:p w:rsidR="008F53FF" w:rsidRDefault="008F53FF" w:rsidP="008F53FF">
      <w:pPr>
        <w:tabs>
          <w:tab w:val="left" w:pos="5860"/>
        </w:tabs>
      </w:pPr>
    </w:p>
    <w:p w:rsidR="008F53FF" w:rsidRDefault="008F53FF" w:rsidP="008F53FF">
      <w:pPr>
        <w:tabs>
          <w:tab w:val="left" w:pos="5860"/>
        </w:tabs>
      </w:pPr>
    </w:p>
    <w:p w:rsidR="008F53FF" w:rsidRDefault="008F53FF" w:rsidP="008F53FF">
      <w:pPr>
        <w:tabs>
          <w:tab w:val="left" w:pos="5860"/>
        </w:tabs>
      </w:pPr>
      <w:r>
        <w:rPr>
          <w:noProof/>
          <w:lang w:eastAsia="es-MX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1609222</wp:posOffset>
            </wp:positionV>
            <wp:extent cx="5612130" cy="3156577"/>
            <wp:effectExtent l="0" t="0" r="7620" b="6350"/>
            <wp:wrapNone/>
            <wp:docPr id="17" name="Imagen 17" descr="F:\FOTOS IMSS TUXTLA\SUBDELEGACION\IMG-2017103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FOTOS IMSS TUXTLA\SUBDELEGACION\IMG-20171031-WA00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Default="008F53FF" w:rsidP="008F53FF">
      <w:pPr>
        <w:jc w:val="right"/>
      </w:pPr>
    </w:p>
    <w:p w:rsidR="008F53FF" w:rsidRDefault="008F53FF" w:rsidP="008F53FF">
      <w:pPr>
        <w:jc w:val="right"/>
      </w:pPr>
    </w:p>
    <w:p w:rsidR="008F53FF" w:rsidRDefault="008F53FF" w:rsidP="008F53FF">
      <w:pPr>
        <w:jc w:val="right"/>
      </w:pPr>
    </w:p>
    <w:p w:rsidR="008F53FF" w:rsidRDefault="008F53FF" w:rsidP="008F53FF">
      <w:pPr>
        <w:jc w:val="right"/>
      </w:pPr>
    </w:p>
    <w:p w:rsidR="008F53FF" w:rsidRDefault="008F53FF" w:rsidP="008F53FF">
      <w:pPr>
        <w:jc w:val="right"/>
      </w:pPr>
    </w:p>
    <w:p w:rsidR="008F53FF" w:rsidRDefault="008F53FF" w:rsidP="008F53FF">
      <w:pPr>
        <w:jc w:val="right"/>
      </w:pPr>
    </w:p>
    <w:p w:rsidR="008F53FF" w:rsidRDefault="008F53FF" w:rsidP="008F53FF">
      <w:pPr>
        <w:jc w:val="right"/>
      </w:pPr>
    </w:p>
    <w:p w:rsidR="008F53FF" w:rsidRDefault="008F53FF" w:rsidP="008F53FF">
      <w:pPr>
        <w:jc w:val="right"/>
      </w:pPr>
    </w:p>
    <w:p w:rsidR="008F53FF" w:rsidRDefault="008F53FF" w:rsidP="008F53FF">
      <w:pPr>
        <w:jc w:val="right"/>
      </w:pPr>
    </w:p>
    <w:p w:rsidR="008F53FF" w:rsidRDefault="008F53FF" w:rsidP="008F53FF">
      <w:pPr>
        <w:jc w:val="right"/>
      </w:pPr>
    </w:p>
    <w:p w:rsidR="008F53FF" w:rsidRPr="008F53FF" w:rsidRDefault="008F53FF" w:rsidP="008F53FF">
      <w:pPr>
        <w:jc w:val="right"/>
      </w:pPr>
      <w:bookmarkStart w:id="0" w:name="_GoBack"/>
      <w:bookmarkEnd w:id="0"/>
    </w:p>
    <w:p w:rsidR="008F53FF" w:rsidRDefault="008F53FF" w:rsidP="008F53FF">
      <w:r>
        <w:rPr>
          <w:noProof/>
          <w:lang w:eastAsia="es-MX"/>
        </w:rPr>
        <w:drawing>
          <wp:anchor distT="0" distB="0" distL="114300" distR="114300" simplePos="0" relativeHeight="251673600" behindDoc="0" locked="0" layoutInCell="1" allowOverlap="1" wp14:anchorId="0A744F5C" wp14:editId="2B153C7D">
            <wp:simplePos x="0" y="0"/>
            <wp:positionH relativeFrom="column">
              <wp:posOffset>-38602</wp:posOffset>
            </wp:positionH>
            <wp:positionV relativeFrom="paragraph">
              <wp:posOffset>3061615</wp:posOffset>
            </wp:positionV>
            <wp:extent cx="5612130" cy="3159421"/>
            <wp:effectExtent l="0" t="0" r="7620" b="3175"/>
            <wp:wrapNone/>
            <wp:docPr id="19" name="Imagen 19" descr="F:\FOTOS IMSS TUXTLA\SUBDELEGACION\IMG-20171115-WA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FOTOS IMSS TUXTLA\SUBDELEGACION\IMG-20171115-WA014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Pr="008F53FF" w:rsidRDefault="008F53FF" w:rsidP="008F53FF"/>
    <w:p w:rsidR="008F53FF" w:rsidRDefault="008F53FF" w:rsidP="008F53FF">
      <w:pPr>
        <w:tabs>
          <w:tab w:val="left" w:pos="5743"/>
        </w:tabs>
      </w:pPr>
      <w:r>
        <w:tab/>
      </w:r>
    </w:p>
    <w:p w:rsidR="008F53FF" w:rsidRDefault="008F53FF" w:rsidP="008F53FF">
      <w:pPr>
        <w:tabs>
          <w:tab w:val="left" w:pos="5743"/>
        </w:tabs>
      </w:pPr>
    </w:p>
    <w:p w:rsidR="008F53FF" w:rsidRDefault="008F53FF" w:rsidP="008F53FF">
      <w:pPr>
        <w:tabs>
          <w:tab w:val="left" w:pos="5743"/>
        </w:tabs>
      </w:pPr>
    </w:p>
    <w:p w:rsidR="008F53FF" w:rsidRDefault="008F53FF" w:rsidP="008F53FF">
      <w:pPr>
        <w:tabs>
          <w:tab w:val="left" w:pos="5743"/>
        </w:tabs>
      </w:pPr>
    </w:p>
    <w:p w:rsidR="008F53FF" w:rsidRDefault="008F53FF" w:rsidP="008F53FF">
      <w:pPr>
        <w:tabs>
          <w:tab w:val="left" w:pos="5743"/>
        </w:tabs>
      </w:pPr>
    </w:p>
    <w:p w:rsidR="008F53FF" w:rsidRDefault="008F53FF" w:rsidP="008F53FF">
      <w:pPr>
        <w:tabs>
          <w:tab w:val="left" w:pos="5743"/>
        </w:tabs>
      </w:pPr>
    </w:p>
    <w:p w:rsidR="008F53FF" w:rsidRDefault="008F53FF" w:rsidP="008F53FF">
      <w:pPr>
        <w:tabs>
          <w:tab w:val="left" w:pos="5743"/>
        </w:tabs>
      </w:pPr>
    </w:p>
    <w:p w:rsidR="008F53FF" w:rsidRDefault="008F53FF" w:rsidP="008F53FF">
      <w:pPr>
        <w:tabs>
          <w:tab w:val="left" w:pos="5743"/>
        </w:tabs>
      </w:pPr>
    </w:p>
    <w:p w:rsidR="008F53FF" w:rsidRDefault="008F53FF" w:rsidP="008F53FF">
      <w:pPr>
        <w:tabs>
          <w:tab w:val="left" w:pos="5743"/>
        </w:tabs>
      </w:pPr>
    </w:p>
    <w:p w:rsidR="008F53FF" w:rsidRPr="008F53FF" w:rsidRDefault="008F53FF" w:rsidP="008F53FF">
      <w:pPr>
        <w:tabs>
          <w:tab w:val="left" w:pos="5743"/>
        </w:tabs>
      </w:pPr>
    </w:p>
    <w:p w:rsidR="008F53FF" w:rsidRPr="008F53FF" w:rsidRDefault="008F53FF" w:rsidP="008F53FF"/>
    <w:p w:rsidR="008F53FF" w:rsidRDefault="008F53FF" w:rsidP="008F53FF">
      <w:r>
        <w:rPr>
          <w:noProof/>
          <w:lang w:eastAsia="es-MX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7339</wp:posOffset>
            </wp:positionH>
            <wp:positionV relativeFrom="paragraph">
              <wp:posOffset>3591029</wp:posOffset>
            </wp:positionV>
            <wp:extent cx="5612130" cy="4190910"/>
            <wp:effectExtent l="0" t="0" r="7620" b="635"/>
            <wp:wrapNone/>
            <wp:docPr id="21" name="Imagen 21" descr="F:\FOTOS IMSS TUXTLA\SUBDELEGACION\WP_20171012_10_01_3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FOTOS IMSS TUXTLA\SUBDELEGACION\WP_20171012_10_01_34_Pr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9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8F53FF" w:rsidRDefault="008F53FF" w:rsidP="008F53FF"/>
    <w:p w:rsidR="00D53513" w:rsidRDefault="00D53513" w:rsidP="008F53FF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Default="00D53513" w:rsidP="00D53513">
      <w:pPr>
        <w:tabs>
          <w:tab w:val="left" w:pos="1172"/>
        </w:tabs>
      </w:pPr>
      <w:r>
        <w:tab/>
      </w:r>
    </w:p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8F53FF" w:rsidRDefault="00D53513" w:rsidP="00D53513">
      <w:pPr>
        <w:tabs>
          <w:tab w:val="left" w:pos="6530"/>
        </w:tabs>
      </w:pPr>
      <w:r>
        <w:tab/>
      </w:r>
    </w:p>
    <w:p w:rsidR="00D53513" w:rsidRDefault="00D53513" w:rsidP="00D53513">
      <w:pPr>
        <w:tabs>
          <w:tab w:val="left" w:pos="6530"/>
        </w:tabs>
      </w:pPr>
    </w:p>
    <w:p w:rsidR="00D53513" w:rsidRDefault="00D53513" w:rsidP="00D53513">
      <w:pPr>
        <w:tabs>
          <w:tab w:val="left" w:pos="6530"/>
        </w:tabs>
      </w:pPr>
    </w:p>
    <w:p w:rsidR="00D53513" w:rsidRDefault="00D53513" w:rsidP="00D53513">
      <w:pPr>
        <w:tabs>
          <w:tab w:val="left" w:pos="6530"/>
        </w:tabs>
      </w:pPr>
    </w:p>
    <w:p w:rsidR="00D53513" w:rsidRDefault="00D53513" w:rsidP="00D53513">
      <w:pPr>
        <w:tabs>
          <w:tab w:val="left" w:pos="6530"/>
        </w:tabs>
      </w:pPr>
    </w:p>
    <w:p w:rsidR="00D53513" w:rsidRDefault="00D53513" w:rsidP="00D53513">
      <w:pPr>
        <w:tabs>
          <w:tab w:val="left" w:pos="6530"/>
        </w:tabs>
      </w:pPr>
    </w:p>
    <w:p w:rsidR="00D53513" w:rsidRDefault="00D53513" w:rsidP="00D53513">
      <w:pPr>
        <w:tabs>
          <w:tab w:val="left" w:pos="6530"/>
        </w:tabs>
      </w:pPr>
    </w:p>
    <w:p w:rsidR="00D53513" w:rsidRDefault="00D53513" w:rsidP="00D53513">
      <w:pPr>
        <w:tabs>
          <w:tab w:val="left" w:pos="6530"/>
        </w:tabs>
      </w:pPr>
    </w:p>
    <w:p w:rsidR="00D53513" w:rsidRDefault="00D53513" w:rsidP="00D53513">
      <w:pPr>
        <w:tabs>
          <w:tab w:val="left" w:pos="6530"/>
        </w:tabs>
      </w:pPr>
    </w:p>
    <w:p w:rsidR="00D53513" w:rsidRDefault="00D53513" w:rsidP="00D53513">
      <w:pPr>
        <w:tabs>
          <w:tab w:val="left" w:pos="6530"/>
        </w:tabs>
      </w:pPr>
    </w:p>
    <w:p w:rsidR="00D53513" w:rsidRDefault="00D53513" w:rsidP="00D53513">
      <w:pPr>
        <w:tabs>
          <w:tab w:val="left" w:pos="6530"/>
        </w:tabs>
      </w:pPr>
    </w:p>
    <w:p w:rsidR="00D53513" w:rsidRDefault="00D53513" w:rsidP="00D53513">
      <w:pPr>
        <w:tabs>
          <w:tab w:val="left" w:pos="6530"/>
        </w:tabs>
      </w:pPr>
    </w:p>
    <w:p w:rsidR="00D53513" w:rsidRDefault="00D53513" w:rsidP="00D53513">
      <w:pPr>
        <w:tabs>
          <w:tab w:val="left" w:pos="6530"/>
        </w:tabs>
      </w:pPr>
    </w:p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>
      <w:pPr>
        <w:tabs>
          <w:tab w:val="left" w:pos="1473"/>
        </w:tabs>
      </w:pPr>
      <w:r>
        <w:tab/>
      </w:r>
    </w:p>
    <w:p w:rsid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Pr="00D53513" w:rsidRDefault="00D53513" w:rsidP="00D53513"/>
    <w:p w:rsidR="00D53513" w:rsidRDefault="00D53513" w:rsidP="00D53513">
      <w:pPr>
        <w:tabs>
          <w:tab w:val="left" w:pos="5475"/>
        </w:tabs>
      </w:pPr>
      <w:r>
        <w:tab/>
      </w:r>
    </w:p>
    <w:p w:rsidR="00D53513" w:rsidRDefault="00D53513" w:rsidP="00D53513">
      <w:pPr>
        <w:tabs>
          <w:tab w:val="left" w:pos="5475"/>
        </w:tabs>
      </w:pPr>
    </w:p>
    <w:p w:rsidR="00D53513" w:rsidRDefault="00D53513" w:rsidP="00D53513">
      <w:pPr>
        <w:tabs>
          <w:tab w:val="left" w:pos="5475"/>
        </w:tabs>
      </w:pPr>
    </w:p>
    <w:p w:rsidR="00D53513" w:rsidRDefault="00D53513" w:rsidP="00D53513">
      <w:pPr>
        <w:tabs>
          <w:tab w:val="left" w:pos="5475"/>
        </w:tabs>
      </w:pPr>
    </w:p>
    <w:p w:rsidR="00D53513" w:rsidRPr="00D53513" w:rsidRDefault="00D53513" w:rsidP="00D53513">
      <w:pPr>
        <w:tabs>
          <w:tab w:val="left" w:pos="5475"/>
        </w:tabs>
      </w:pPr>
    </w:p>
    <w:sectPr w:rsidR="00D53513" w:rsidRPr="00D53513" w:rsidSect="00940B75">
      <w:headerReference w:type="default" r:id="rId16"/>
      <w:pgSz w:w="12240" w:h="15840"/>
      <w:pgMar w:top="1659" w:right="1701" w:bottom="568" w:left="170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3179" w:rsidRDefault="00233179" w:rsidP="007A585A">
      <w:r>
        <w:separator/>
      </w:r>
    </w:p>
  </w:endnote>
  <w:endnote w:type="continuationSeparator" w:id="0">
    <w:p w:rsidR="00233179" w:rsidRDefault="00233179" w:rsidP="007A5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(W1)">
    <w:altName w:val="Arial"/>
    <w:charset w:val="00"/>
    <w:family w:val="swiss"/>
    <w:pitch w:val="variable"/>
    <w:sig w:usb0="00000000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altName w:val="AvantGarde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3179" w:rsidRDefault="00233179" w:rsidP="007A585A">
      <w:r>
        <w:separator/>
      </w:r>
    </w:p>
  </w:footnote>
  <w:footnote w:type="continuationSeparator" w:id="0">
    <w:p w:rsidR="00233179" w:rsidRDefault="00233179" w:rsidP="007A58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520" w:rsidRDefault="00121520" w:rsidP="007A585A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C518A6" wp14:editId="4E4F773D">
              <wp:simplePos x="0" y="0"/>
              <wp:positionH relativeFrom="column">
                <wp:posOffset>2003307</wp:posOffset>
              </wp:positionH>
              <wp:positionV relativeFrom="paragraph">
                <wp:posOffset>-329609</wp:posOffset>
              </wp:positionV>
              <wp:extent cx="3253238" cy="1009768"/>
              <wp:effectExtent l="0" t="0" r="4445" b="0"/>
              <wp:wrapNone/>
              <wp:docPr id="26" name="26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3238" cy="100976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21520" w:rsidRDefault="00121520" w:rsidP="00EE2A71">
                          <w:pPr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 w:rsidRPr="00EE2A71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INSTITUTO MEXICANO DEL SEGURO SOCIAL</w:t>
                          </w:r>
                        </w:p>
                        <w:p w:rsidR="00121520" w:rsidRDefault="00121520" w:rsidP="00EE2A71">
                          <w:pPr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DELEGACION ESTATAL EN CHIAPAS</w:t>
                          </w:r>
                        </w:p>
                        <w:p w:rsidR="00121520" w:rsidRDefault="00121520" w:rsidP="00EE2A71">
                          <w:pPr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JEFATURA DELEGACIONAL DE SERVICIOS ADMINISTRATIVOS</w:t>
                          </w:r>
                        </w:p>
                        <w:p w:rsidR="00121520" w:rsidRDefault="00121520" w:rsidP="00EE2A71">
                          <w:pPr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DEPARTAMENTO DE CONSERVACION Y SERVICIOS GENERALES</w:t>
                          </w:r>
                        </w:p>
                        <w:p w:rsidR="00121520" w:rsidRPr="00EE2A71" w:rsidRDefault="00121520" w:rsidP="00EE2A71">
                          <w:pPr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OFICINA DE SUPERVISION A CONSERVACION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26 Rectángulo" o:spid="_x0000_s1026" style="position:absolute;margin-left:157.75pt;margin-top:-25.95pt;width:256.1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" fillcolor="white [3201]" stroked="f" strokeweight="2pt">
              <v:textbox>
                <w:txbxContent>
                  <w:p w:rsidR="00E144A3" w:rsidRDefault="00E144A3" w:rsidP="00EE2A71">
                    <w:pPr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 w:rsidRPr="00EE2A71">
                      <w:rPr>
                        <w:rFonts w:ascii="Century Gothic" w:hAnsi="Century Gothic"/>
                        <w:sz w:val="16"/>
                        <w:szCs w:val="16"/>
                      </w:rPr>
                      <w:t>INSTITUTO MEXICANO DEL SEGURO SOCIAL</w:t>
                    </w:r>
                  </w:p>
                  <w:p w:rsidR="00E144A3" w:rsidRDefault="00E144A3" w:rsidP="00EE2A71">
                    <w:pPr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>DELEGACION ESTATAL EN CHIAPAS</w:t>
                    </w:r>
                  </w:p>
                  <w:p w:rsidR="00E144A3" w:rsidRDefault="00E144A3" w:rsidP="00EE2A71">
                    <w:pPr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>JEFATURA DELEGACIONAL DE SERVICIOS ADMINISTRATIVOS</w:t>
                    </w:r>
                  </w:p>
                  <w:p w:rsidR="00E144A3" w:rsidRDefault="00E144A3" w:rsidP="00EE2A71">
                    <w:pPr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>DEPARTAMENTO DE CONSERVACION Y SERVICIOS GENERALES</w:t>
                    </w:r>
                  </w:p>
                  <w:p w:rsidR="00E144A3" w:rsidRPr="00EE2A71" w:rsidRDefault="00E144A3" w:rsidP="00EE2A71">
                    <w:pPr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>OFICINA DE SUPERVISION A CONSERVACION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7728" behindDoc="1" locked="0" layoutInCell="1" allowOverlap="1" wp14:anchorId="599E3E51" wp14:editId="26C99D7E">
          <wp:simplePos x="0" y="0"/>
          <wp:positionH relativeFrom="column">
            <wp:posOffset>-1032510</wp:posOffset>
          </wp:positionH>
          <wp:positionV relativeFrom="paragraph">
            <wp:posOffset>-212429</wp:posOffset>
          </wp:positionV>
          <wp:extent cx="7639050" cy="947352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13"/>
                  <a:stretch>
                    <a:fillRect/>
                  </a:stretch>
                </pic:blipFill>
                <pic:spPr bwMode="auto">
                  <a:xfrm>
                    <a:off x="0" y="0"/>
                    <a:ext cx="7639050" cy="9473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21520" w:rsidRDefault="00121520" w:rsidP="007A585A">
    <w:pPr>
      <w:pStyle w:val="Encabezado"/>
    </w:pPr>
  </w:p>
  <w:p w:rsidR="00121520" w:rsidRDefault="00121520" w:rsidP="00034081">
    <w:pPr>
      <w:pStyle w:val="Encabezado"/>
      <w:jc w:val="center"/>
      <w:rPr>
        <w:sz w:val="22"/>
        <w:szCs w:val="22"/>
      </w:rPr>
    </w:pPr>
  </w:p>
  <w:p w:rsidR="00121520" w:rsidRPr="007A585A" w:rsidRDefault="00121520" w:rsidP="00034081">
    <w:pPr>
      <w:pStyle w:val="Encabezado"/>
      <w:jc w:val="center"/>
    </w:pPr>
  </w:p>
  <w:p w:rsidR="00121520" w:rsidRPr="007A585A" w:rsidRDefault="00121520" w:rsidP="007A58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97DFA"/>
    <w:multiLevelType w:val="hybridMultilevel"/>
    <w:tmpl w:val="8CAE79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7649F"/>
    <w:multiLevelType w:val="hybridMultilevel"/>
    <w:tmpl w:val="00DEB1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161E7D"/>
    <w:multiLevelType w:val="hybridMultilevel"/>
    <w:tmpl w:val="5D38B8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E47E48"/>
    <w:multiLevelType w:val="hybridMultilevel"/>
    <w:tmpl w:val="F17831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703C63"/>
    <w:multiLevelType w:val="hybridMultilevel"/>
    <w:tmpl w:val="55A899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27263C6"/>
    <w:multiLevelType w:val="hybridMultilevel"/>
    <w:tmpl w:val="1FA07D4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9D96131"/>
    <w:multiLevelType w:val="hybridMultilevel"/>
    <w:tmpl w:val="D8EA1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EA04EE"/>
    <w:multiLevelType w:val="hybridMultilevel"/>
    <w:tmpl w:val="8BDE64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2D4ED4"/>
    <w:multiLevelType w:val="hybridMultilevel"/>
    <w:tmpl w:val="E07222A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EC0C07"/>
    <w:multiLevelType w:val="hybridMultilevel"/>
    <w:tmpl w:val="3C9E0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D56067"/>
    <w:multiLevelType w:val="hybridMultilevel"/>
    <w:tmpl w:val="07EC524C"/>
    <w:lvl w:ilvl="0" w:tplc="9D868808">
      <w:start w:val="1"/>
      <w:numFmt w:val="upperRoman"/>
      <w:lvlText w:val="%1."/>
      <w:lvlJc w:val="left"/>
      <w:pPr>
        <w:ind w:left="907" w:hanging="513"/>
      </w:pPr>
      <w:rPr>
        <w:rFonts w:ascii="Arial (W1)" w:hAnsi="Arial (W1)"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F37663"/>
    <w:multiLevelType w:val="hybridMultilevel"/>
    <w:tmpl w:val="0C5C80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9"/>
  </w:num>
  <w:num w:numId="5">
    <w:abstractNumId w:val="11"/>
  </w:num>
  <w:num w:numId="6">
    <w:abstractNumId w:val="6"/>
  </w:num>
  <w:num w:numId="7">
    <w:abstractNumId w:val="3"/>
  </w:num>
  <w:num w:numId="8">
    <w:abstractNumId w:val="0"/>
  </w:num>
  <w:num w:numId="9">
    <w:abstractNumId w:val="10"/>
  </w:num>
  <w:num w:numId="10">
    <w:abstractNumId w:val="8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310"/>
    <w:rsid w:val="000165F6"/>
    <w:rsid w:val="0002558E"/>
    <w:rsid w:val="00026727"/>
    <w:rsid w:val="0003037D"/>
    <w:rsid w:val="00031558"/>
    <w:rsid w:val="00031E32"/>
    <w:rsid w:val="00032B9E"/>
    <w:rsid w:val="00034022"/>
    <w:rsid w:val="00034081"/>
    <w:rsid w:val="00035245"/>
    <w:rsid w:val="00045B56"/>
    <w:rsid w:val="0005468B"/>
    <w:rsid w:val="00054BB1"/>
    <w:rsid w:val="000709F9"/>
    <w:rsid w:val="00075745"/>
    <w:rsid w:val="00077FFE"/>
    <w:rsid w:val="00090179"/>
    <w:rsid w:val="000A292C"/>
    <w:rsid w:val="000A7922"/>
    <w:rsid w:val="000B01F8"/>
    <w:rsid w:val="000D3BC1"/>
    <w:rsid w:val="000D655A"/>
    <w:rsid w:val="000E1F72"/>
    <w:rsid w:val="00104DAD"/>
    <w:rsid w:val="001106EE"/>
    <w:rsid w:val="00113E0F"/>
    <w:rsid w:val="00121520"/>
    <w:rsid w:val="00124E2E"/>
    <w:rsid w:val="00127E45"/>
    <w:rsid w:val="00133C0C"/>
    <w:rsid w:val="00136C83"/>
    <w:rsid w:val="00146571"/>
    <w:rsid w:val="00152247"/>
    <w:rsid w:val="0015568D"/>
    <w:rsid w:val="00157DAD"/>
    <w:rsid w:val="001625E8"/>
    <w:rsid w:val="001744FE"/>
    <w:rsid w:val="0018466C"/>
    <w:rsid w:val="00197440"/>
    <w:rsid w:val="001A10D2"/>
    <w:rsid w:val="001A1830"/>
    <w:rsid w:val="001A3AE0"/>
    <w:rsid w:val="001A4A77"/>
    <w:rsid w:val="001B26CC"/>
    <w:rsid w:val="001B7FDB"/>
    <w:rsid w:val="001C7973"/>
    <w:rsid w:val="001E42AB"/>
    <w:rsid w:val="001F4C08"/>
    <w:rsid w:val="002004CF"/>
    <w:rsid w:val="002017C5"/>
    <w:rsid w:val="00206801"/>
    <w:rsid w:val="00217D1C"/>
    <w:rsid w:val="00223F88"/>
    <w:rsid w:val="00233179"/>
    <w:rsid w:val="00244F77"/>
    <w:rsid w:val="00245C09"/>
    <w:rsid w:val="00247960"/>
    <w:rsid w:val="00254D6E"/>
    <w:rsid w:val="00254F3E"/>
    <w:rsid w:val="0027323D"/>
    <w:rsid w:val="00274BC6"/>
    <w:rsid w:val="00280EE4"/>
    <w:rsid w:val="00283EFC"/>
    <w:rsid w:val="002947FE"/>
    <w:rsid w:val="002A148B"/>
    <w:rsid w:val="002A6AC8"/>
    <w:rsid w:val="002B262F"/>
    <w:rsid w:val="002B326F"/>
    <w:rsid w:val="002B3CF2"/>
    <w:rsid w:val="002B644F"/>
    <w:rsid w:val="002E4CFB"/>
    <w:rsid w:val="002F4712"/>
    <w:rsid w:val="002F5A78"/>
    <w:rsid w:val="00305360"/>
    <w:rsid w:val="00321CEA"/>
    <w:rsid w:val="00340C9C"/>
    <w:rsid w:val="00341310"/>
    <w:rsid w:val="00344C6C"/>
    <w:rsid w:val="003468D1"/>
    <w:rsid w:val="00364E92"/>
    <w:rsid w:val="003756A8"/>
    <w:rsid w:val="00384142"/>
    <w:rsid w:val="003841E6"/>
    <w:rsid w:val="00393335"/>
    <w:rsid w:val="0039560C"/>
    <w:rsid w:val="00396F6B"/>
    <w:rsid w:val="003A068A"/>
    <w:rsid w:val="003A1B30"/>
    <w:rsid w:val="003B22C0"/>
    <w:rsid w:val="003F27A1"/>
    <w:rsid w:val="003F6F09"/>
    <w:rsid w:val="00413356"/>
    <w:rsid w:val="0041653D"/>
    <w:rsid w:val="00422EEC"/>
    <w:rsid w:val="00435F1C"/>
    <w:rsid w:val="00437D4C"/>
    <w:rsid w:val="00451DF8"/>
    <w:rsid w:val="00456152"/>
    <w:rsid w:val="004646EF"/>
    <w:rsid w:val="004704A2"/>
    <w:rsid w:val="00477883"/>
    <w:rsid w:val="00480707"/>
    <w:rsid w:val="00484D4D"/>
    <w:rsid w:val="00490130"/>
    <w:rsid w:val="00494E2F"/>
    <w:rsid w:val="004A081E"/>
    <w:rsid w:val="004A65AE"/>
    <w:rsid w:val="004A7029"/>
    <w:rsid w:val="004B345B"/>
    <w:rsid w:val="004B5706"/>
    <w:rsid w:val="004C151E"/>
    <w:rsid w:val="004C74AE"/>
    <w:rsid w:val="004F161A"/>
    <w:rsid w:val="00500DAA"/>
    <w:rsid w:val="0051250A"/>
    <w:rsid w:val="005132F5"/>
    <w:rsid w:val="00513E0A"/>
    <w:rsid w:val="005162A4"/>
    <w:rsid w:val="00520072"/>
    <w:rsid w:val="0052122C"/>
    <w:rsid w:val="00521A39"/>
    <w:rsid w:val="00535BFF"/>
    <w:rsid w:val="00541CE2"/>
    <w:rsid w:val="00542A7E"/>
    <w:rsid w:val="00544773"/>
    <w:rsid w:val="00564CC2"/>
    <w:rsid w:val="00575430"/>
    <w:rsid w:val="005755C4"/>
    <w:rsid w:val="00576339"/>
    <w:rsid w:val="005A163A"/>
    <w:rsid w:val="005A1722"/>
    <w:rsid w:val="005A5FEE"/>
    <w:rsid w:val="005B04E0"/>
    <w:rsid w:val="005C6897"/>
    <w:rsid w:val="005D1340"/>
    <w:rsid w:val="005E448E"/>
    <w:rsid w:val="005E6652"/>
    <w:rsid w:val="005F364F"/>
    <w:rsid w:val="005F717C"/>
    <w:rsid w:val="00600B10"/>
    <w:rsid w:val="006031DC"/>
    <w:rsid w:val="006352C6"/>
    <w:rsid w:val="006423F0"/>
    <w:rsid w:val="00643A8C"/>
    <w:rsid w:val="00647180"/>
    <w:rsid w:val="00650E66"/>
    <w:rsid w:val="00657B12"/>
    <w:rsid w:val="0066009E"/>
    <w:rsid w:val="00665148"/>
    <w:rsid w:val="0067140B"/>
    <w:rsid w:val="0067461A"/>
    <w:rsid w:val="00693FC0"/>
    <w:rsid w:val="006A1B3B"/>
    <w:rsid w:val="006A2B08"/>
    <w:rsid w:val="006A3F2C"/>
    <w:rsid w:val="006A46B0"/>
    <w:rsid w:val="006A7A0C"/>
    <w:rsid w:val="006B0FCC"/>
    <w:rsid w:val="006C3B9A"/>
    <w:rsid w:val="006D18E8"/>
    <w:rsid w:val="006D1D24"/>
    <w:rsid w:val="006D4672"/>
    <w:rsid w:val="006D6187"/>
    <w:rsid w:val="006D777C"/>
    <w:rsid w:val="006E31AB"/>
    <w:rsid w:val="006F18D7"/>
    <w:rsid w:val="006F3D6D"/>
    <w:rsid w:val="006F7CF7"/>
    <w:rsid w:val="00700EB0"/>
    <w:rsid w:val="00705612"/>
    <w:rsid w:val="00707805"/>
    <w:rsid w:val="00710AC4"/>
    <w:rsid w:val="0071152B"/>
    <w:rsid w:val="007211ED"/>
    <w:rsid w:val="007411EE"/>
    <w:rsid w:val="00756826"/>
    <w:rsid w:val="00763CE4"/>
    <w:rsid w:val="007753DF"/>
    <w:rsid w:val="007823CA"/>
    <w:rsid w:val="00783BB9"/>
    <w:rsid w:val="0078488C"/>
    <w:rsid w:val="007A049A"/>
    <w:rsid w:val="007A585A"/>
    <w:rsid w:val="007B22F0"/>
    <w:rsid w:val="007B2390"/>
    <w:rsid w:val="007B2A98"/>
    <w:rsid w:val="007B4717"/>
    <w:rsid w:val="007B76DB"/>
    <w:rsid w:val="007B7B32"/>
    <w:rsid w:val="007C6E1D"/>
    <w:rsid w:val="007C7718"/>
    <w:rsid w:val="007D307F"/>
    <w:rsid w:val="007E6B72"/>
    <w:rsid w:val="007F021F"/>
    <w:rsid w:val="00801333"/>
    <w:rsid w:val="00801384"/>
    <w:rsid w:val="00812B5A"/>
    <w:rsid w:val="00826DCA"/>
    <w:rsid w:val="00832617"/>
    <w:rsid w:val="00832D37"/>
    <w:rsid w:val="00841BAC"/>
    <w:rsid w:val="00863230"/>
    <w:rsid w:val="00870E3A"/>
    <w:rsid w:val="0087216D"/>
    <w:rsid w:val="008775D1"/>
    <w:rsid w:val="008777D9"/>
    <w:rsid w:val="008902BA"/>
    <w:rsid w:val="00894894"/>
    <w:rsid w:val="00897839"/>
    <w:rsid w:val="008A2D99"/>
    <w:rsid w:val="008C7B94"/>
    <w:rsid w:val="008D2677"/>
    <w:rsid w:val="008D2D90"/>
    <w:rsid w:val="008E38D5"/>
    <w:rsid w:val="008F4CAC"/>
    <w:rsid w:val="008F4D77"/>
    <w:rsid w:val="008F53FF"/>
    <w:rsid w:val="008F5B2E"/>
    <w:rsid w:val="008F73B8"/>
    <w:rsid w:val="00901355"/>
    <w:rsid w:val="00902A5E"/>
    <w:rsid w:val="00912FE1"/>
    <w:rsid w:val="009138A1"/>
    <w:rsid w:val="0091431E"/>
    <w:rsid w:val="00935D54"/>
    <w:rsid w:val="00940980"/>
    <w:rsid w:val="00940B75"/>
    <w:rsid w:val="00946250"/>
    <w:rsid w:val="00946464"/>
    <w:rsid w:val="00947D65"/>
    <w:rsid w:val="00947E2F"/>
    <w:rsid w:val="009616B1"/>
    <w:rsid w:val="009635E3"/>
    <w:rsid w:val="00964CCE"/>
    <w:rsid w:val="00967FEB"/>
    <w:rsid w:val="00973A3C"/>
    <w:rsid w:val="0097613E"/>
    <w:rsid w:val="00983B74"/>
    <w:rsid w:val="009851CE"/>
    <w:rsid w:val="00990BAF"/>
    <w:rsid w:val="00992C08"/>
    <w:rsid w:val="009A4ED8"/>
    <w:rsid w:val="009A6886"/>
    <w:rsid w:val="009B1898"/>
    <w:rsid w:val="009D4F79"/>
    <w:rsid w:val="009D5DFD"/>
    <w:rsid w:val="009E075A"/>
    <w:rsid w:val="009E4345"/>
    <w:rsid w:val="009E6F8E"/>
    <w:rsid w:val="009F13EE"/>
    <w:rsid w:val="009F764C"/>
    <w:rsid w:val="00A02C82"/>
    <w:rsid w:val="00A06F36"/>
    <w:rsid w:val="00A0729B"/>
    <w:rsid w:val="00A14B9B"/>
    <w:rsid w:val="00A22E7C"/>
    <w:rsid w:val="00A31236"/>
    <w:rsid w:val="00A331B7"/>
    <w:rsid w:val="00A340FC"/>
    <w:rsid w:val="00A5599F"/>
    <w:rsid w:val="00A618D1"/>
    <w:rsid w:val="00A71CC2"/>
    <w:rsid w:val="00A75E87"/>
    <w:rsid w:val="00A85097"/>
    <w:rsid w:val="00A853D7"/>
    <w:rsid w:val="00A8600E"/>
    <w:rsid w:val="00A940EF"/>
    <w:rsid w:val="00A9720C"/>
    <w:rsid w:val="00AA7C14"/>
    <w:rsid w:val="00AB03B2"/>
    <w:rsid w:val="00AB2FB0"/>
    <w:rsid w:val="00AB4E1D"/>
    <w:rsid w:val="00AB6310"/>
    <w:rsid w:val="00AB77D6"/>
    <w:rsid w:val="00AB7F02"/>
    <w:rsid w:val="00AC7F5D"/>
    <w:rsid w:val="00AD1CCA"/>
    <w:rsid w:val="00AD29FC"/>
    <w:rsid w:val="00AD3106"/>
    <w:rsid w:val="00AD71A0"/>
    <w:rsid w:val="00AE6F4A"/>
    <w:rsid w:val="00AE7ABA"/>
    <w:rsid w:val="00AF590E"/>
    <w:rsid w:val="00AF7287"/>
    <w:rsid w:val="00B04B1A"/>
    <w:rsid w:val="00B068E6"/>
    <w:rsid w:val="00B24043"/>
    <w:rsid w:val="00B31A3B"/>
    <w:rsid w:val="00B379CD"/>
    <w:rsid w:val="00B37E30"/>
    <w:rsid w:val="00B44E8C"/>
    <w:rsid w:val="00B462C9"/>
    <w:rsid w:val="00B47ED1"/>
    <w:rsid w:val="00B5194B"/>
    <w:rsid w:val="00B52FB0"/>
    <w:rsid w:val="00B721C0"/>
    <w:rsid w:val="00B75A3C"/>
    <w:rsid w:val="00B77DCB"/>
    <w:rsid w:val="00B82E52"/>
    <w:rsid w:val="00B86338"/>
    <w:rsid w:val="00B90C41"/>
    <w:rsid w:val="00BA36F5"/>
    <w:rsid w:val="00BB2123"/>
    <w:rsid w:val="00BB695C"/>
    <w:rsid w:val="00BC70CA"/>
    <w:rsid w:val="00BD4D70"/>
    <w:rsid w:val="00BE175F"/>
    <w:rsid w:val="00BE1DF1"/>
    <w:rsid w:val="00BE3D05"/>
    <w:rsid w:val="00BF5C37"/>
    <w:rsid w:val="00BF7105"/>
    <w:rsid w:val="00BF7DA3"/>
    <w:rsid w:val="00C02DC4"/>
    <w:rsid w:val="00C141ED"/>
    <w:rsid w:val="00C30412"/>
    <w:rsid w:val="00C3765E"/>
    <w:rsid w:val="00C4337A"/>
    <w:rsid w:val="00C45663"/>
    <w:rsid w:val="00C4636C"/>
    <w:rsid w:val="00C731DF"/>
    <w:rsid w:val="00C76779"/>
    <w:rsid w:val="00C82DF4"/>
    <w:rsid w:val="00C87205"/>
    <w:rsid w:val="00C90E6B"/>
    <w:rsid w:val="00C936D9"/>
    <w:rsid w:val="00C9429E"/>
    <w:rsid w:val="00CB2C24"/>
    <w:rsid w:val="00CB2EA3"/>
    <w:rsid w:val="00CC25C3"/>
    <w:rsid w:val="00CC3155"/>
    <w:rsid w:val="00CC4642"/>
    <w:rsid w:val="00CE0B3E"/>
    <w:rsid w:val="00CE5FC0"/>
    <w:rsid w:val="00CF39AE"/>
    <w:rsid w:val="00CF5C69"/>
    <w:rsid w:val="00CF60D4"/>
    <w:rsid w:val="00D0149B"/>
    <w:rsid w:val="00D132AA"/>
    <w:rsid w:val="00D139E6"/>
    <w:rsid w:val="00D16429"/>
    <w:rsid w:val="00D21D2E"/>
    <w:rsid w:val="00D35DCD"/>
    <w:rsid w:val="00D4407F"/>
    <w:rsid w:val="00D5012B"/>
    <w:rsid w:val="00D511D9"/>
    <w:rsid w:val="00D53513"/>
    <w:rsid w:val="00D552BB"/>
    <w:rsid w:val="00D61766"/>
    <w:rsid w:val="00D7100E"/>
    <w:rsid w:val="00D8349E"/>
    <w:rsid w:val="00D83AC3"/>
    <w:rsid w:val="00D920C2"/>
    <w:rsid w:val="00D9523D"/>
    <w:rsid w:val="00DA47EF"/>
    <w:rsid w:val="00DA6C57"/>
    <w:rsid w:val="00DA7496"/>
    <w:rsid w:val="00DB1D85"/>
    <w:rsid w:val="00DB25E8"/>
    <w:rsid w:val="00DC1E12"/>
    <w:rsid w:val="00DE093D"/>
    <w:rsid w:val="00DF68D2"/>
    <w:rsid w:val="00E051BD"/>
    <w:rsid w:val="00E1113C"/>
    <w:rsid w:val="00E144A3"/>
    <w:rsid w:val="00E1696C"/>
    <w:rsid w:val="00E20E34"/>
    <w:rsid w:val="00E21AD9"/>
    <w:rsid w:val="00E25804"/>
    <w:rsid w:val="00E25A83"/>
    <w:rsid w:val="00E603C2"/>
    <w:rsid w:val="00E6102E"/>
    <w:rsid w:val="00E6146A"/>
    <w:rsid w:val="00E635CC"/>
    <w:rsid w:val="00E64259"/>
    <w:rsid w:val="00E70AA6"/>
    <w:rsid w:val="00E71229"/>
    <w:rsid w:val="00E730DA"/>
    <w:rsid w:val="00E77B82"/>
    <w:rsid w:val="00E818F9"/>
    <w:rsid w:val="00E928A3"/>
    <w:rsid w:val="00E9368A"/>
    <w:rsid w:val="00E95355"/>
    <w:rsid w:val="00E95CCD"/>
    <w:rsid w:val="00EA18EE"/>
    <w:rsid w:val="00EA5FC3"/>
    <w:rsid w:val="00EB378B"/>
    <w:rsid w:val="00EC4017"/>
    <w:rsid w:val="00EC57A7"/>
    <w:rsid w:val="00ED7870"/>
    <w:rsid w:val="00EE2A71"/>
    <w:rsid w:val="00EE3B61"/>
    <w:rsid w:val="00EE795B"/>
    <w:rsid w:val="00EF3BA9"/>
    <w:rsid w:val="00F01A5D"/>
    <w:rsid w:val="00F058F6"/>
    <w:rsid w:val="00F06EF0"/>
    <w:rsid w:val="00F10FB9"/>
    <w:rsid w:val="00F32808"/>
    <w:rsid w:val="00F44032"/>
    <w:rsid w:val="00F531E3"/>
    <w:rsid w:val="00F56297"/>
    <w:rsid w:val="00F61B6D"/>
    <w:rsid w:val="00F62D7F"/>
    <w:rsid w:val="00F65D0F"/>
    <w:rsid w:val="00F67DFA"/>
    <w:rsid w:val="00F703E0"/>
    <w:rsid w:val="00F71775"/>
    <w:rsid w:val="00F81A2B"/>
    <w:rsid w:val="00F8357B"/>
    <w:rsid w:val="00F90E49"/>
    <w:rsid w:val="00F91F07"/>
    <w:rsid w:val="00FA5E10"/>
    <w:rsid w:val="00FA7D22"/>
    <w:rsid w:val="00FB5F5A"/>
    <w:rsid w:val="00FD4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B378B"/>
    <w:rPr>
      <w:rFonts w:ascii="Calibri" w:eastAsiaTheme="minorHAns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center"/>
    </w:pPr>
    <w:rPr>
      <w:rFonts w:ascii="Arial" w:eastAsia="Times New Roman" w:hAnsi="Arial"/>
      <w:b/>
      <w:sz w:val="28"/>
      <w:szCs w:val="24"/>
      <w:u w:val="single"/>
      <w:lang w:val="es-ES" w:eastAsia="es-ES"/>
    </w:rPr>
  </w:style>
  <w:style w:type="paragraph" w:styleId="Textoindependiente2">
    <w:name w:val="Body Text 2"/>
    <w:basedOn w:val="Normal"/>
    <w:pPr>
      <w:jc w:val="center"/>
    </w:pPr>
    <w:rPr>
      <w:rFonts w:ascii="Arial" w:eastAsia="Times New Roman" w:hAnsi="Arial"/>
      <w:sz w:val="24"/>
      <w:szCs w:val="24"/>
      <w:lang w:val="es-ES" w:eastAsia="es-ES"/>
    </w:rPr>
  </w:style>
  <w:style w:type="paragraph" w:styleId="Textoindependiente3">
    <w:name w:val="Body Text 3"/>
    <w:basedOn w:val="Normal"/>
    <w:pPr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styleId="Saludo">
    <w:name w:val="Salutation"/>
    <w:basedOn w:val="Normal"/>
    <w:next w:val="Normal"/>
    <w:rsid w:val="004A081E"/>
    <w:rPr>
      <w:rFonts w:ascii="Arial" w:eastAsia="Times New Roman" w:hAnsi="Arial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CC25C3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extodegloboCar">
    <w:name w:val="Texto de globo Car"/>
    <w:link w:val="Textodeglobo"/>
    <w:rsid w:val="00CC25C3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032B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7A585A"/>
    <w:pPr>
      <w:tabs>
        <w:tab w:val="center" w:pos="4419"/>
        <w:tab w:val="right" w:pos="8838"/>
      </w:tabs>
    </w:pPr>
    <w:rPr>
      <w:rFonts w:ascii="Arial" w:eastAsia="Times New Roman" w:hAnsi="Arial"/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rsid w:val="007A585A"/>
    <w:rPr>
      <w:rFonts w:ascii="Arial" w:hAnsi="Arial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7A585A"/>
    <w:pPr>
      <w:tabs>
        <w:tab w:val="center" w:pos="4419"/>
        <w:tab w:val="right" w:pos="8838"/>
      </w:tabs>
    </w:pPr>
    <w:rPr>
      <w:rFonts w:ascii="Arial" w:eastAsia="Times New Roman" w:hAnsi="Arial"/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rsid w:val="007A585A"/>
    <w:rPr>
      <w:rFonts w:ascii="Arial" w:hAnsi="Arial"/>
      <w:sz w:val="24"/>
      <w:szCs w:val="24"/>
      <w:lang w:val="es-ES" w:eastAsia="es-ES"/>
    </w:rPr>
  </w:style>
  <w:style w:type="character" w:styleId="Hipervnculo">
    <w:name w:val="Hyperlink"/>
    <w:rsid w:val="00FA7D22"/>
    <w:rPr>
      <w:color w:val="0563C1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947E2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02A5E"/>
    <w:pPr>
      <w:ind w:left="720"/>
      <w:contextualSpacing/>
    </w:pPr>
    <w:rPr>
      <w:rFonts w:ascii="Arial" w:eastAsia="Times New Roman" w:hAnsi="Arial"/>
      <w:sz w:val="24"/>
      <w:szCs w:val="24"/>
      <w:lang w:val="es-ES" w:eastAsia="es-ES"/>
    </w:rPr>
  </w:style>
  <w:style w:type="paragraph" w:customStyle="1" w:styleId="TableContents">
    <w:name w:val="Table Contents"/>
    <w:basedOn w:val="Normal"/>
    <w:rsid w:val="00710AC4"/>
    <w:pPr>
      <w:widowControl w:val="0"/>
      <w:suppressLineNumbers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B378B"/>
    <w:rPr>
      <w:rFonts w:ascii="Calibri" w:eastAsiaTheme="minorHAns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center"/>
    </w:pPr>
    <w:rPr>
      <w:rFonts w:ascii="Arial" w:eastAsia="Times New Roman" w:hAnsi="Arial"/>
      <w:b/>
      <w:sz w:val="28"/>
      <w:szCs w:val="24"/>
      <w:u w:val="single"/>
      <w:lang w:val="es-ES" w:eastAsia="es-ES"/>
    </w:rPr>
  </w:style>
  <w:style w:type="paragraph" w:styleId="Textoindependiente2">
    <w:name w:val="Body Text 2"/>
    <w:basedOn w:val="Normal"/>
    <w:pPr>
      <w:jc w:val="center"/>
    </w:pPr>
    <w:rPr>
      <w:rFonts w:ascii="Arial" w:eastAsia="Times New Roman" w:hAnsi="Arial"/>
      <w:sz w:val="24"/>
      <w:szCs w:val="24"/>
      <w:lang w:val="es-ES" w:eastAsia="es-ES"/>
    </w:rPr>
  </w:style>
  <w:style w:type="paragraph" w:styleId="Textoindependiente3">
    <w:name w:val="Body Text 3"/>
    <w:basedOn w:val="Normal"/>
    <w:pPr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styleId="Saludo">
    <w:name w:val="Salutation"/>
    <w:basedOn w:val="Normal"/>
    <w:next w:val="Normal"/>
    <w:rsid w:val="004A081E"/>
    <w:rPr>
      <w:rFonts w:ascii="Arial" w:eastAsia="Times New Roman" w:hAnsi="Arial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CC25C3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extodegloboCar">
    <w:name w:val="Texto de globo Car"/>
    <w:link w:val="Textodeglobo"/>
    <w:rsid w:val="00CC25C3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032B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7A585A"/>
    <w:pPr>
      <w:tabs>
        <w:tab w:val="center" w:pos="4419"/>
        <w:tab w:val="right" w:pos="8838"/>
      </w:tabs>
    </w:pPr>
    <w:rPr>
      <w:rFonts w:ascii="Arial" w:eastAsia="Times New Roman" w:hAnsi="Arial"/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rsid w:val="007A585A"/>
    <w:rPr>
      <w:rFonts w:ascii="Arial" w:hAnsi="Arial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7A585A"/>
    <w:pPr>
      <w:tabs>
        <w:tab w:val="center" w:pos="4419"/>
        <w:tab w:val="right" w:pos="8838"/>
      </w:tabs>
    </w:pPr>
    <w:rPr>
      <w:rFonts w:ascii="Arial" w:eastAsia="Times New Roman" w:hAnsi="Arial"/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rsid w:val="007A585A"/>
    <w:rPr>
      <w:rFonts w:ascii="Arial" w:hAnsi="Arial"/>
      <w:sz w:val="24"/>
      <w:szCs w:val="24"/>
      <w:lang w:val="es-ES" w:eastAsia="es-ES"/>
    </w:rPr>
  </w:style>
  <w:style w:type="character" w:styleId="Hipervnculo">
    <w:name w:val="Hyperlink"/>
    <w:rsid w:val="00FA7D22"/>
    <w:rPr>
      <w:color w:val="0563C1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947E2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02A5E"/>
    <w:pPr>
      <w:ind w:left="720"/>
      <w:contextualSpacing/>
    </w:pPr>
    <w:rPr>
      <w:rFonts w:ascii="Arial" w:eastAsia="Times New Roman" w:hAnsi="Arial"/>
      <w:sz w:val="24"/>
      <w:szCs w:val="24"/>
      <w:lang w:val="es-ES" w:eastAsia="es-ES"/>
    </w:rPr>
  </w:style>
  <w:style w:type="paragraph" w:customStyle="1" w:styleId="TableContents">
    <w:name w:val="Table Contents"/>
    <w:basedOn w:val="Normal"/>
    <w:rsid w:val="00710AC4"/>
    <w:pPr>
      <w:widowControl w:val="0"/>
      <w:suppressLineNumbers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7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rgio.romerol\AppData\Local\Microsoft\Windows\Temporary%20Internet%20Files\Content.Outlook\OS5BCYDQ\Oficios(2014)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1E3D35-FA65-4567-8273-95F66A891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Oficios(2014)</Template>
  <TotalTime>0</TotalTime>
  <Pages>13</Pages>
  <Words>67</Words>
  <Characters>1154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IMSS</Company>
  <LinksUpToDate>false</LinksUpToDate>
  <CharactersWithSpaces>1219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Ramón de Jesús Santos Díaz</dc:creator>
  <cp:lastModifiedBy>Carlos Alexander Merida Perez</cp:lastModifiedBy>
  <cp:revision>2</cp:revision>
  <cp:lastPrinted>2016-11-01T21:20:00Z</cp:lastPrinted>
  <dcterms:created xsi:type="dcterms:W3CDTF">2017-11-18T02:13:00Z</dcterms:created>
  <dcterms:modified xsi:type="dcterms:W3CDTF">2017-11-18T02:13:00Z</dcterms:modified>
</cp:coreProperties>
</file>