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663" w:rsidRDefault="00C45663" w:rsidP="004B345B"/>
    <w:p w:rsidR="002908FB" w:rsidRDefault="002908FB" w:rsidP="002908FB"/>
    <w:p w:rsidR="002908FB" w:rsidRDefault="002908FB" w:rsidP="002908FB"/>
    <w:p w:rsidR="004B345B" w:rsidRPr="002908FB" w:rsidRDefault="004B345B" w:rsidP="002908FB">
      <w:pPr>
        <w:rPr>
          <w:b/>
        </w:rPr>
      </w:pPr>
      <w:r>
        <w:t>NOMBRE DE LA UNIDAD:</w:t>
      </w:r>
      <w:r w:rsidR="002908FB">
        <w:t xml:space="preserve"> SUBDELEGACION TUXTLA                                                 </w:t>
      </w:r>
      <w:r w:rsidR="002908FB" w:rsidRPr="002908FB">
        <w:rPr>
          <w:b/>
        </w:rPr>
        <w:t>AVANCES 25%</w:t>
      </w:r>
    </w:p>
    <w:p w:rsidR="002908FB" w:rsidRDefault="002908FB" w:rsidP="004B345B"/>
    <w:p w:rsidR="002908FB" w:rsidRDefault="002908FB" w:rsidP="004B345B"/>
    <w:p w:rsidR="002908FB" w:rsidRDefault="002908FB" w:rsidP="004B345B"/>
    <w:p w:rsidR="002908FB" w:rsidRDefault="002908FB" w:rsidP="004B345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DA5F312" wp14:editId="226AD507">
            <wp:simplePos x="0" y="0"/>
            <wp:positionH relativeFrom="column">
              <wp:posOffset>144780</wp:posOffset>
            </wp:positionH>
            <wp:positionV relativeFrom="paragraph">
              <wp:posOffset>149225</wp:posOffset>
            </wp:positionV>
            <wp:extent cx="5612130" cy="3155950"/>
            <wp:effectExtent l="0" t="0" r="7620" b="6350"/>
            <wp:wrapNone/>
            <wp:docPr id="4" name="Imagen 4" descr="F:\FOTOS IMSS TUXTLA\SUBDELEGACION\20170922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IMSS TUXTLA\SUBDELEGACION\20170922_09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5B" w:rsidRDefault="004B345B" w:rsidP="004B345B"/>
    <w:p w:rsidR="004B345B" w:rsidRDefault="004B345B" w:rsidP="004B345B"/>
    <w:p w:rsidR="004B345B" w:rsidRDefault="004B345B" w:rsidP="004B345B"/>
    <w:p w:rsidR="004B345B" w:rsidRDefault="004B345B" w:rsidP="004B345B"/>
    <w:p w:rsid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4B345B" w:rsidRPr="004B345B" w:rsidRDefault="004B345B" w:rsidP="004B345B"/>
    <w:p w:rsidR="002908FB" w:rsidRDefault="002908FB" w:rsidP="004B345B">
      <w:pPr>
        <w:tabs>
          <w:tab w:val="left" w:pos="1407"/>
        </w:tabs>
        <w:jc w:val="center"/>
        <w:rPr>
          <w:b/>
        </w:rPr>
      </w:pPr>
      <w:r w:rsidRPr="002908FB">
        <w:rPr>
          <w:b/>
        </w:rPr>
        <w:t>DEMOLICION DE MURO CURVO DE TABIQUE EN FACHADA PRINCIPAL</w:t>
      </w:r>
    </w:p>
    <w:p w:rsidR="002908FB" w:rsidRPr="002908FB" w:rsidRDefault="002908FB" w:rsidP="002908FB"/>
    <w:p w:rsidR="002908FB" w:rsidRPr="002908FB" w:rsidRDefault="002908FB" w:rsidP="002908FB"/>
    <w:p w:rsidR="002908FB" w:rsidRPr="002908FB" w:rsidRDefault="002908FB" w:rsidP="002908FB"/>
    <w:p w:rsidR="002908FB" w:rsidRPr="002908FB" w:rsidRDefault="002908FB" w:rsidP="002908FB"/>
    <w:p w:rsidR="002908FB" w:rsidRPr="002908FB" w:rsidRDefault="002908FB" w:rsidP="002908FB"/>
    <w:p w:rsidR="002908FB" w:rsidRPr="002908FB" w:rsidRDefault="002908FB" w:rsidP="002908FB"/>
    <w:p w:rsidR="004B345B" w:rsidRDefault="002908FB" w:rsidP="002908FB">
      <w:pPr>
        <w:tabs>
          <w:tab w:val="left" w:pos="6061"/>
        </w:tabs>
      </w:pPr>
      <w:r>
        <w:tab/>
      </w: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Default="002908FB" w:rsidP="002908FB">
      <w:pPr>
        <w:tabs>
          <w:tab w:val="left" w:pos="6061"/>
        </w:tabs>
      </w:pPr>
    </w:p>
    <w:p w:rsidR="002908FB" w:rsidRPr="002908FB" w:rsidRDefault="002908FB" w:rsidP="002908FB">
      <w:pPr>
        <w:rPr>
          <w:b/>
        </w:rPr>
      </w:pPr>
      <w:r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2908FB" w:rsidRDefault="00977338" w:rsidP="002908F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6201ED1" wp14:editId="394B0E9E">
            <wp:simplePos x="0" y="0"/>
            <wp:positionH relativeFrom="column">
              <wp:posOffset>1534795</wp:posOffset>
            </wp:positionH>
            <wp:positionV relativeFrom="paragraph">
              <wp:posOffset>145415</wp:posOffset>
            </wp:positionV>
            <wp:extent cx="2392045" cy="4253865"/>
            <wp:effectExtent l="0" t="0" r="8255" b="0"/>
            <wp:wrapNone/>
            <wp:docPr id="3" name="Imagen 3" descr="F:\FOTOS IMSS TUXTLA\SUBDELEGACION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IMSS TUXTLA\SUBDELEGACION\IMG_3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8FB" w:rsidRDefault="002908FB" w:rsidP="002908FB"/>
    <w:p w:rsidR="002908FB" w:rsidRDefault="002908FB" w:rsidP="002908FB"/>
    <w:p w:rsidR="002908FB" w:rsidRDefault="002908FB" w:rsidP="002908FB"/>
    <w:p w:rsidR="002908FB" w:rsidRDefault="002908FB" w:rsidP="002908FB"/>
    <w:p w:rsidR="002908FB" w:rsidRDefault="002908FB" w:rsidP="002908FB"/>
    <w:p w:rsidR="002908FB" w:rsidRDefault="002908FB" w:rsidP="002908FB"/>
    <w:p w:rsidR="002908FB" w:rsidRDefault="002908FB" w:rsidP="002908FB"/>
    <w:p w:rsidR="002908F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4B345B" w:rsidRDefault="002908FB" w:rsidP="002908FB"/>
    <w:p w:rsidR="002908FB" w:rsidRPr="002908FB" w:rsidRDefault="00977338" w:rsidP="002908FB">
      <w:pPr>
        <w:tabs>
          <w:tab w:val="left" w:pos="1407"/>
        </w:tabs>
        <w:jc w:val="center"/>
        <w:rPr>
          <w:b/>
        </w:rPr>
      </w:pPr>
      <w:r>
        <w:rPr>
          <w:b/>
        </w:rPr>
        <w:t>EXCAVACION DE CEPA PARA SUSTITUIR LINEA DEL SISTEMA CONTRA INCENDIO</w:t>
      </w:r>
    </w:p>
    <w:p w:rsidR="002908FB" w:rsidRDefault="002908FB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Pr="002908FB" w:rsidRDefault="00977338" w:rsidP="00977338">
      <w:pPr>
        <w:rPr>
          <w:b/>
        </w:rPr>
      </w:pPr>
      <w:r>
        <w:lastRenderedPageBreak/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BF67743" wp14:editId="294A08ED">
            <wp:simplePos x="0" y="0"/>
            <wp:positionH relativeFrom="column">
              <wp:posOffset>59911</wp:posOffset>
            </wp:positionH>
            <wp:positionV relativeFrom="paragraph">
              <wp:posOffset>150495</wp:posOffset>
            </wp:positionV>
            <wp:extent cx="5612130" cy="3155950"/>
            <wp:effectExtent l="0" t="0" r="7620" b="6350"/>
            <wp:wrapNone/>
            <wp:docPr id="11" name="Imagen 11" descr="F:\FOTOS IMSS TUXTLA\SUBDELEGACION\20170922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 IMSS TUXTLA\SUBDELEGACION\20170922_114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2908FB" w:rsidRDefault="00977338" w:rsidP="00977338">
      <w:pPr>
        <w:tabs>
          <w:tab w:val="left" w:pos="1407"/>
        </w:tabs>
        <w:jc w:val="center"/>
        <w:rPr>
          <w:b/>
        </w:rPr>
      </w:pPr>
      <w:r>
        <w:rPr>
          <w:b/>
        </w:rPr>
        <w:t>DESMANTELAMIENTO DE VIDRIOS EN CANCELERIA INTERIOR</w:t>
      </w: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Pr="002908FB" w:rsidRDefault="00977338" w:rsidP="00977338">
      <w:pPr>
        <w:rPr>
          <w:b/>
        </w:rPr>
      </w:pPr>
      <w:r>
        <w:lastRenderedPageBreak/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-1964</wp:posOffset>
            </wp:positionV>
            <wp:extent cx="5612130" cy="3159421"/>
            <wp:effectExtent l="0" t="0" r="7620" b="3175"/>
            <wp:wrapNone/>
            <wp:docPr id="8" name="Imagen 8" descr="F:\FOTOS IMSS TUXTLA\SUBDELEGACION\IMG-20171115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IMSS TUXTLA\SUBDELEGACION\IMG-20171115-WA0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2908FB" w:rsidRDefault="00977338" w:rsidP="00977338">
      <w:pPr>
        <w:tabs>
          <w:tab w:val="left" w:pos="1407"/>
        </w:tabs>
        <w:jc w:val="center"/>
        <w:rPr>
          <w:b/>
        </w:rPr>
      </w:pPr>
      <w:r>
        <w:rPr>
          <w:b/>
        </w:rPr>
        <w:t>DEMOLICION DE MURO EN AREA DE EJECUCION FISCAL</w:t>
      </w: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2908FB">
      <w:pPr>
        <w:tabs>
          <w:tab w:val="left" w:pos="6061"/>
        </w:tabs>
      </w:pPr>
    </w:p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Pr="00977338" w:rsidRDefault="00977338" w:rsidP="00977338"/>
    <w:p w:rsidR="00977338" w:rsidRDefault="00977338" w:rsidP="00977338"/>
    <w:p w:rsidR="00977338" w:rsidRDefault="00977338" w:rsidP="00977338">
      <w:pPr>
        <w:tabs>
          <w:tab w:val="left" w:pos="6631"/>
        </w:tabs>
      </w:pPr>
      <w:r>
        <w:tab/>
      </w:r>
    </w:p>
    <w:p w:rsidR="00977338" w:rsidRDefault="00977338" w:rsidP="00977338">
      <w:pPr>
        <w:tabs>
          <w:tab w:val="left" w:pos="6631"/>
        </w:tabs>
      </w:pPr>
    </w:p>
    <w:p w:rsidR="00977338" w:rsidRDefault="00977338" w:rsidP="00977338">
      <w:pPr>
        <w:tabs>
          <w:tab w:val="left" w:pos="6631"/>
        </w:tabs>
      </w:pPr>
    </w:p>
    <w:p w:rsidR="00977338" w:rsidRDefault="00977338" w:rsidP="00977338">
      <w:pPr>
        <w:tabs>
          <w:tab w:val="left" w:pos="6631"/>
        </w:tabs>
      </w:pPr>
    </w:p>
    <w:p w:rsidR="00977338" w:rsidRDefault="00977338" w:rsidP="00977338">
      <w:pPr>
        <w:tabs>
          <w:tab w:val="left" w:pos="6631"/>
        </w:tabs>
      </w:pPr>
    </w:p>
    <w:p w:rsidR="00977338" w:rsidRDefault="00977338" w:rsidP="00977338">
      <w:pPr>
        <w:tabs>
          <w:tab w:val="left" w:pos="6631"/>
        </w:tabs>
      </w:pPr>
    </w:p>
    <w:p w:rsidR="00977338" w:rsidRPr="002908FB" w:rsidRDefault="00977338" w:rsidP="00977338">
      <w:pPr>
        <w:rPr>
          <w:b/>
        </w:rPr>
      </w:pPr>
      <w:r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977338" w:rsidRDefault="00977338" w:rsidP="00977338"/>
    <w:p w:rsidR="00977338" w:rsidRDefault="00977338" w:rsidP="00977338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F056592" wp14:editId="0D168B5A">
            <wp:simplePos x="0" y="0"/>
            <wp:positionH relativeFrom="column">
              <wp:posOffset>3234690</wp:posOffset>
            </wp:positionH>
            <wp:positionV relativeFrom="paragraph">
              <wp:posOffset>59690</wp:posOffset>
            </wp:positionV>
            <wp:extent cx="2401570" cy="3783965"/>
            <wp:effectExtent l="0" t="5398" r="0" b="0"/>
            <wp:wrapNone/>
            <wp:docPr id="12" name="Imagen 12" descr="F:\FOTOS IMSS TUXTLA\SUBDELEGACION\20170922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IMSS TUXTLA\SUBDELEGACION\20170922_094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57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38" w:rsidRDefault="00977338" w:rsidP="00977338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05CA027" wp14:editId="2C78E7BD">
            <wp:simplePos x="0" y="0"/>
            <wp:positionH relativeFrom="column">
              <wp:posOffset>-432435</wp:posOffset>
            </wp:positionH>
            <wp:positionV relativeFrom="paragraph">
              <wp:posOffset>50165</wp:posOffset>
            </wp:positionV>
            <wp:extent cx="2834005" cy="3795395"/>
            <wp:effectExtent l="0" t="0" r="4445" b="0"/>
            <wp:wrapNone/>
            <wp:docPr id="10" name="Imagen 10" descr="F:\FOTOS IMSS TUXTLA\SUBDELEGACION\WP_20170920_12_36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IMSS TUXTLA\SUBDELEGACION\WP_20170920_12_36_07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Pr="004B345B" w:rsidRDefault="00977338" w:rsidP="00977338"/>
    <w:p w:rsidR="00977338" w:rsidRDefault="00977338" w:rsidP="00977338">
      <w:pPr>
        <w:tabs>
          <w:tab w:val="left" w:pos="1407"/>
        </w:tabs>
        <w:jc w:val="center"/>
        <w:rPr>
          <w:b/>
        </w:rPr>
      </w:pPr>
    </w:p>
    <w:p w:rsidR="00977338" w:rsidRDefault="00977338" w:rsidP="00977338">
      <w:pPr>
        <w:tabs>
          <w:tab w:val="left" w:pos="1407"/>
        </w:tabs>
        <w:jc w:val="center"/>
        <w:rPr>
          <w:b/>
        </w:rPr>
      </w:pPr>
    </w:p>
    <w:p w:rsidR="00977338" w:rsidRDefault="00977338" w:rsidP="007C3BE7">
      <w:pPr>
        <w:tabs>
          <w:tab w:val="left" w:pos="1407"/>
        </w:tabs>
        <w:rPr>
          <w:b/>
        </w:rPr>
      </w:pPr>
    </w:p>
    <w:p w:rsidR="00977338" w:rsidRPr="002908FB" w:rsidRDefault="007C3BE7" w:rsidP="00977338">
      <w:pPr>
        <w:tabs>
          <w:tab w:val="left" w:pos="1407"/>
        </w:tabs>
        <w:jc w:val="center"/>
        <w:rPr>
          <w:b/>
        </w:rPr>
      </w:pPr>
      <w:r>
        <w:rPr>
          <w:b/>
        </w:rPr>
        <w:t xml:space="preserve">FORJADO DE JUNTAS Y CAJAS PARA ANCLAJES DE MUROS A TRABES </w:t>
      </w: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061"/>
        </w:tabs>
      </w:pPr>
    </w:p>
    <w:p w:rsidR="00977338" w:rsidRDefault="00977338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7C3BE7"/>
    <w:p w:rsidR="007C3BE7" w:rsidRDefault="007C3BE7" w:rsidP="007C3BE7"/>
    <w:p w:rsidR="007C3BE7" w:rsidRPr="002908FB" w:rsidRDefault="007C3BE7" w:rsidP="007C3BE7">
      <w:pPr>
        <w:rPr>
          <w:b/>
        </w:rPr>
      </w:pPr>
      <w:r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7C3BE7" w:rsidRDefault="007C3BE7" w:rsidP="007C3BE7"/>
    <w:p w:rsidR="007C3BE7" w:rsidRDefault="007C3BE7" w:rsidP="007C3BE7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84D8459" wp14:editId="60DB25D1">
            <wp:simplePos x="0" y="0"/>
            <wp:positionH relativeFrom="column">
              <wp:posOffset>7620</wp:posOffset>
            </wp:positionH>
            <wp:positionV relativeFrom="paragraph">
              <wp:posOffset>135890</wp:posOffset>
            </wp:positionV>
            <wp:extent cx="5612130" cy="4190365"/>
            <wp:effectExtent l="0" t="0" r="7620" b="635"/>
            <wp:wrapNone/>
            <wp:docPr id="14" name="Imagen 14" descr="F:\FOTOS IMSS TUXTLA\SUBDELEGACION\WP_20171026_18_0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IMSS TUXTLA\SUBDELEGACION\WP_20171026_18_01_17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2908FB" w:rsidRDefault="007C3BE7" w:rsidP="007C3BE7">
      <w:pPr>
        <w:tabs>
          <w:tab w:val="left" w:pos="1407"/>
        </w:tabs>
        <w:jc w:val="center"/>
        <w:rPr>
          <w:b/>
        </w:rPr>
      </w:pPr>
      <w:r>
        <w:rPr>
          <w:b/>
        </w:rPr>
        <w:t xml:space="preserve">TRAZO Y NIVELACION </w:t>
      </w: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Pr="002908FB" w:rsidRDefault="007C3BE7" w:rsidP="007C3BE7">
      <w:pPr>
        <w:rPr>
          <w:b/>
        </w:rPr>
      </w:pPr>
      <w:r>
        <w:lastRenderedPageBreak/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7C3BE7" w:rsidRDefault="004305D5" w:rsidP="007C3BE7"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5C38655" wp14:editId="390523E6">
            <wp:simplePos x="0" y="0"/>
            <wp:positionH relativeFrom="column">
              <wp:posOffset>1066800</wp:posOffset>
            </wp:positionH>
            <wp:positionV relativeFrom="paragraph">
              <wp:posOffset>147955</wp:posOffset>
            </wp:positionV>
            <wp:extent cx="3455035" cy="2580005"/>
            <wp:effectExtent l="0" t="0" r="0" b="0"/>
            <wp:wrapNone/>
            <wp:docPr id="16" name="Imagen 16" descr="F:\FOTOS IMSS TUXTLA\SUBDELEGACION\WP_20171031_16_41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IMSS TUXTLA\SUBDELEGACION\WP_20171031_16_41_30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4305D5" w:rsidP="007C3BE7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28970E0" wp14:editId="2DBC0F01">
            <wp:simplePos x="0" y="0"/>
            <wp:positionH relativeFrom="column">
              <wp:posOffset>1067435</wp:posOffset>
            </wp:positionH>
            <wp:positionV relativeFrom="paragraph">
              <wp:posOffset>76200</wp:posOffset>
            </wp:positionV>
            <wp:extent cx="3455035" cy="1943100"/>
            <wp:effectExtent l="0" t="0" r="0" b="0"/>
            <wp:wrapNone/>
            <wp:docPr id="1" name="Imagen 1" descr="F:\FOTOS IMSS TUXTLA\SUBDELEGACION\20171011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S IMSS TUXTLA\SUBDELEGACION\20171011_101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7C3BE7" w:rsidRPr="004B345B" w:rsidRDefault="007C3BE7" w:rsidP="007C3BE7"/>
    <w:p w:rsidR="004305D5" w:rsidRDefault="004305D5" w:rsidP="007C3BE7">
      <w:pPr>
        <w:tabs>
          <w:tab w:val="left" w:pos="1407"/>
        </w:tabs>
        <w:jc w:val="center"/>
        <w:rPr>
          <w:b/>
        </w:rPr>
      </w:pPr>
    </w:p>
    <w:p w:rsidR="004305D5" w:rsidRDefault="004305D5" w:rsidP="007C3BE7">
      <w:pPr>
        <w:tabs>
          <w:tab w:val="left" w:pos="1407"/>
        </w:tabs>
        <w:jc w:val="center"/>
        <w:rPr>
          <w:b/>
        </w:rPr>
      </w:pPr>
    </w:p>
    <w:p w:rsidR="004305D5" w:rsidRDefault="004305D5" w:rsidP="007C3BE7">
      <w:pPr>
        <w:tabs>
          <w:tab w:val="left" w:pos="1407"/>
        </w:tabs>
        <w:jc w:val="center"/>
        <w:rPr>
          <w:b/>
        </w:rPr>
      </w:pPr>
    </w:p>
    <w:p w:rsidR="004305D5" w:rsidRDefault="004305D5" w:rsidP="007C3BE7">
      <w:pPr>
        <w:tabs>
          <w:tab w:val="left" w:pos="1407"/>
        </w:tabs>
        <w:jc w:val="center"/>
        <w:rPr>
          <w:b/>
        </w:rPr>
      </w:pPr>
    </w:p>
    <w:p w:rsidR="004305D5" w:rsidRDefault="004305D5" w:rsidP="007C3BE7">
      <w:pPr>
        <w:tabs>
          <w:tab w:val="left" w:pos="1407"/>
        </w:tabs>
        <w:jc w:val="center"/>
        <w:rPr>
          <w:b/>
        </w:rPr>
      </w:pPr>
    </w:p>
    <w:p w:rsidR="007C3BE7" w:rsidRPr="002908FB" w:rsidRDefault="007C3BE7" w:rsidP="007C3BE7">
      <w:pPr>
        <w:tabs>
          <w:tab w:val="left" w:pos="1407"/>
        </w:tabs>
        <w:jc w:val="center"/>
        <w:rPr>
          <w:b/>
        </w:rPr>
      </w:pPr>
      <w:r>
        <w:rPr>
          <w:b/>
        </w:rPr>
        <w:t>DEMOLICION DE PLAFONES CIEGOS Y/O CORRIDOS</w:t>
      </w:r>
      <w:r w:rsidR="004305D5">
        <w:rPr>
          <w:b/>
        </w:rPr>
        <w:t xml:space="preserve"> EN AREAS GENERALES</w:t>
      </w:r>
    </w:p>
    <w:p w:rsidR="007C3BE7" w:rsidRPr="00977338" w:rsidRDefault="007C3BE7" w:rsidP="007C3BE7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4305D5" w:rsidRPr="002908FB" w:rsidRDefault="004305D5" w:rsidP="004305D5">
      <w:pPr>
        <w:rPr>
          <w:b/>
        </w:rPr>
      </w:pPr>
      <w:r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7C3BE7" w:rsidP="00977338">
      <w:pPr>
        <w:tabs>
          <w:tab w:val="left" w:pos="6631"/>
        </w:tabs>
      </w:pPr>
    </w:p>
    <w:p w:rsidR="007C3BE7" w:rsidRDefault="004305D5" w:rsidP="00977338">
      <w:pPr>
        <w:tabs>
          <w:tab w:val="left" w:pos="6631"/>
        </w:tabs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6775AB5B" wp14:editId="283BADE2">
            <wp:simplePos x="0" y="0"/>
            <wp:positionH relativeFrom="column">
              <wp:posOffset>28575</wp:posOffset>
            </wp:positionH>
            <wp:positionV relativeFrom="paragraph">
              <wp:posOffset>57785</wp:posOffset>
            </wp:positionV>
            <wp:extent cx="5612130" cy="3155950"/>
            <wp:effectExtent l="0" t="0" r="7620" b="6350"/>
            <wp:wrapNone/>
            <wp:docPr id="5" name="Imagen 5" descr="F:\FOTOS IMSS TUXTLA\SUBDELEGACION\20171011_1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S IMSS TUXTLA\SUBDELEGACION\20171011_101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E7" w:rsidRDefault="007C3BE7" w:rsidP="00977338">
      <w:pPr>
        <w:tabs>
          <w:tab w:val="left" w:pos="6631"/>
        </w:tabs>
      </w:pPr>
    </w:p>
    <w:p w:rsidR="004305D5" w:rsidRDefault="004305D5" w:rsidP="00977338">
      <w:pPr>
        <w:tabs>
          <w:tab w:val="left" w:pos="6631"/>
        </w:tabs>
      </w:pPr>
    </w:p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/>
    <w:p w:rsidR="004305D5" w:rsidRPr="004305D5" w:rsidRDefault="004305D5" w:rsidP="004305D5">
      <w:pPr>
        <w:tabs>
          <w:tab w:val="left" w:pos="2127"/>
        </w:tabs>
      </w:pPr>
    </w:p>
    <w:p w:rsidR="004305D5" w:rsidRPr="004305D5" w:rsidRDefault="004305D5" w:rsidP="004305D5"/>
    <w:p w:rsidR="004305D5" w:rsidRPr="004305D5" w:rsidRDefault="004305D5" w:rsidP="004305D5">
      <w:pPr>
        <w:tabs>
          <w:tab w:val="left" w:pos="1005"/>
        </w:tabs>
        <w:jc w:val="center"/>
        <w:rPr>
          <w:b/>
        </w:rPr>
      </w:pPr>
      <w:r w:rsidRPr="004305D5">
        <w:rPr>
          <w:b/>
        </w:rPr>
        <w:t>FALDONES CENTRALES EN NUEVA AREA DE ATENCION A USUARIOS</w:t>
      </w:r>
    </w:p>
    <w:p w:rsidR="007C3BE7" w:rsidRDefault="007C3BE7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Pr="002908FB" w:rsidRDefault="004305D5" w:rsidP="004305D5">
      <w:pPr>
        <w:rPr>
          <w:b/>
        </w:rPr>
      </w:pPr>
      <w:r>
        <w:lastRenderedPageBreak/>
        <w:t xml:space="preserve">NOMBRE DE LA UNIDAD: SUBDELEGACION TUXTLA                                                 </w:t>
      </w:r>
      <w:r w:rsidRPr="002908FB">
        <w:rPr>
          <w:b/>
        </w:rPr>
        <w:t>AVANCES 25%</w:t>
      </w:r>
    </w:p>
    <w:p w:rsidR="004305D5" w:rsidRDefault="004305D5" w:rsidP="004305D5">
      <w:pPr>
        <w:tabs>
          <w:tab w:val="left" w:pos="6631"/>
        </w:tabs>
      </w:pPr>
    </w:p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4305D5" w:rsidRDefault="004305D5" w:rsidP="004305D5"/>
    <w:p w:rsidR="00EC4D4A" w:rsidRDefault="00EC4D4A" w:rsidP="004305D5"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09EE4614" wp14:editId="150311E9">
            <wp:simplePos x="0" y="0"/>
            <wp:positionH relativeFrom="column">
              <wp:posOffset>2221850</wp:posOffset>
            </wp:positionH>
            <wp:positionV relativeFrom="paragraph">
              <wp:posOffset>415969</wp:posOffset>
            </wp:positionV>
            <wp:extent cx="3648710" cy="2051685"/>
            <wp:effectExtent l="0" t="0" r="8890" b="5715"/>
            <wp:wrapNone/>
            <wp:docPr id="6" name="Imagen 6" descr="F:\FOTOS IMSS TUXTLA\SUBDELEGACION\20170922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IMSS TUXTLA\SUBDELEGACION\20170922_114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016C65C3" wp14:editId="36888A96">
            <wp:simplePos x="0" y="0"/>
            <wp:positionH relativeFrom="column">
              <wp:posOffset>-760116</wp:posOffset>
            </wp:positionH>
            <wp:positionV relativeFrom="paragraph">
              <wp:posOffset>419764</wp:posOffset>
            </wp:positionV>
            <wp:extent cx="3538409" cy="1990664"/>
            <wp:effectExtent l="0" t="6985" r="0" b="0"/>
            <wp:wrapNone/>
            <wp:docPr id="7" name="Imagen 7" descr="F:\FOTOS IMSS TUXTLA\SUBDELEGACION\20170922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IMSS TUXTLA\SUBDELEGACION\20170922_114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409" cy="19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EC4D4A" w:rsidRDefault="00EC4D4A" w:rsidP="00EC4D4A"/>
    <w:p w:rsidR="00EC4D4A" w:rsidRPr="004305D5" w:rsidRDefault="00EC4D4A" w:rsidP="00EC4D4A">
      <w:pPr>
        <w:tabs>
          <w:tab w:val="left" w:pos="1005"/>
        </w:tabs>
        <w:jc w:val="center"/>
        <w:rPr>
          <w:b/>
        </w:rPr>
      </w:pPr>
      <w:r>
        <w:tab/>
      </w:r>
      <w:r>
        <w:rPr>
          <w:b/>
        </w:rPr>
        <w:t>COLOCACION DE PELICULA DE SEGURIDAD</w:t>
      </w:r>
    </w:p>
    <w:p w:rsidR="00EC4D4A" w:rsidRDefault="00EC4D4A" w:rsidP="00EC4D4A"/>
    <w:p w:rsidR="004305D5" w:rsidRPr="00EC4D4A" w:rsidRDefault="004305D5" w:rsidP="00EC4D4A">
      <w:pPr>
        <w:tabs>
          <w:tab w:val="left" w:pos="1641"/>
        </w:tabs>
      </w:pPr>
      <w:bookmarkStart w:id="0" w:name="_GoBack"/>
      <w:bookmarkEnd w:id="0"/>
    </w:p>
    <w:sectPr w:rsidR="004305D5" w:rsidRPr="00EC4D4A" w:rsidSect="00940B75">
      <w:headerReference w:type="default" r:id="rId21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E144A3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E144A3" w:rsidRPr="00EE2A71" w:rsidRDefault="00E144A3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CA9223B" wp14:editId="2F932280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D3BC1"/>
    <w:rsid w:val="000D655A"/>
    <w:rsid w:val="000E1F72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25E8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08FB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305D5"/>
    <w:rsid w:val="00435F1C"/>
    <w:rsid w:val="00437D4C"/>
    <w:rsid w:val="00451DF8"/>
    <w:rsid w:val="00456152"/>
    <w:rsid w:val="004646EF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56826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3BE7"/>
    <w:rsid w:val="007C6E1D"/>
    <w:rsid w:val="007C7718"/>
    <w:rsid w:val="007D307F"/>
    <w:rsid w:val="007E6B72"/>
    <w:rsid w:val="007F021F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77338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B6A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4D4A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9CCC0-3EB4-4D1B-94A7-D2756A46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</Template>
  <TotalTime>7</TotalTime>
  <Pages>9</Pages>
  <Words>142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Carlos Alexander Merida Perez</cp:lastModifiedBy>
  <cp:revision>4</cp:revision>
  <cp:lastPrinted>2016-11-01T21:20:00Z</cp:lastPrinted>
  <dcterms:created xsi:type="dcterms:W3CDTF">2017-11-18T01:57:00Z</dcterms:created>
  <dcterms:modified xsi:type="dcterms:W3CDTF">2017-11-18T02:48:00Z</dcterms:modified>
</cp:coreProperties>
</file>