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5663" w:rsidRDefault="00C45663" w:rsidP="004B345B"/>
    <w:p w:rsidR="004B345B" w:rsidRDefault="004B345B" w:rsidP="004B345B"/>
    <w:p w:rsidR="00076B3D" w:rsidRDefault="00BF2FF2" w:rsidP="004B345B">
      <w:r>
        <w:rPr>
          <w:noProof/>
          <w:lang w:eastAsia="es-MX"/>
        </w:rPr>
        <w:drawing>
          <wp:inline distT="0" distB="0" distL="0" distR="0">
            <wp:extent cx="5612130" cy="4210049"/>
            <wp:effectExtent l="0" t="3493" r="4128" b="4127"/>
            <wp:docPr id="4" name="Imagen 4" descr="C:\Users\marco.madridr\AppData\Local\Microsoft\Windows\Temporary Internet Files\Content.Word\20171027_104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co.madridr\AppData\Local\Microsoft\Windows\Temporary Internet Files\Content.Word\20171027_1046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 16</w:t>
      </w:r>
    </w:p>
    <w:p w:rsidR="00FA3D0F" w:rsidRDefault="00FA3D0F" w:rsidP="00FA3D0F">
      <w:r>
        <w:t>FACHADA PRINCIPAL</w:t>
      </w:r>
    </w:p>
    <w:p w:rsidR="00BF2FF2" w:rsidRDefault="00FA3D0F">
      <w:r>
        <w:t>25%</w:t>
      </w:r>
    </w:p>
    <w:p w:rsidR="00BF2FF2" w:rsidRDefault="00BF2FF2" w:rsidP="004B345B"/>
    <w:p w:rsidR="00BF2FF2" w:rsidRDefault="00BF2FF2" w:rsidP="004B345B"/>
    <w:p w:rsidR="00BF2FF2" w:rsidRDefault="00BF2FF2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5" name="Imagen 5" descr="C:\Users\marco.madridr\AppData\Local\Microsoft\Windows\Temporary Internet Files\Content.Word\20171101_14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co.madridr\AppData\Local\Microsoft\Windows\Temporary Internet Files\Content.Word\20171101_1406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 16</w:t>
      </w:r>
    </w:p>
    <w:p w:rsidR="00FA3D0F" w:rsidRDefault="00FA3D0F" w:rsidP="00FA3D0F">
      <w:r>
        <w:t>FACHADA PRINCIPAL</w:t>
      </w:r>
    </w:p>
    <w:p w:rsidR="00FA3D0F" w:rsidRDefault="00FA3D0F" w:rsidP="00FA3D0F">
      <w:r>
        <w:t>50</w:t>
      </w:r>
      <w:r>
        <w:t>%</w:t>
      </w:r>
    </w:p>
    <w:p w:rsidR="00BF2FF2" w:rsidRDefault="00BF2FF2" w:rsidP="004B345B"/>
    <w:p w:rsidR="00BF2FF2" w:rsidRDefault="00BF2FF2" w:rsidP="004B345B"/>
    <w:p w:rsidR="00BF2FF2" w:rsidRDefault="00BF2FF2">
      <w:r>
        <w:br w:type="page"/>
      </w:r>
    </w:p>
    <w:p w:rsidR="00BF2FF2" w:rsidRDefault="00BF2FF2" w:rsidP="00BF2FF2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0" r="7620" b="635"/>
            <wp:docPr id="6" name="Imagen 6" descr="C:\Users\marco.madridr\AppData\Local\Microsoft\Windows\Temporary Internet Files\Content.Word\20171103_20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co.madridr\AppData\Local\Microsoft\Windows\Temporary Internet Files\Content.Word\20171103_2023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 16</w:t>
      </w:r>
    </w:p>
    <w:p w:rsidR="00FA3D0F" w:rsidRDefault="00FA3D0F" w:rsidP="00FA3D0F">
      <w:r>
        <w:t>SALA DE ESPERA</w:t>
      </w:r>
    </w:p>
    <w:p w:rsidR="00FA3D0F" w:rsidRDefault="00FA3D0F" w:rsidP="00FA3D0F">
      <w:r>
        <w:t>25%</w:t>
      </w:r>
    </w:p>
    <w:p w:rsidR="00BF2FF2" w:rsidRDefault="00BF2FF2" w:rsidP="00BF2FF2"/>
    <w:p w:rsidR="00BF2FF2" w:rsidRDefault="00BF2FF2" w:rsidP="00BF2FF2"/>
    <w:p w:rsidR="00BF2FF2" w:rsidRDefault="00B67FE1" w:rsidP="00BF2FF2">
      <w:r>
        <w:rPr>
          <w:noProof/>
          <w:lang w:eastAsia="es-MX"/>
        </w:rPr>
        <w:lastRenderedPageBreak/>
        <w:drawing>
          <wp:inline distT="0" distB="0" distL="0" distR="0" wp14:anchorId="0999F412" wp14:editId="7234F987">
            <wp:extent cx="5612130" cy="4210049"/>
            <wp:effectExtent l="0" t="3493" r="4128" b="4127"/>
            <wp:docPr id="10" name="Imagen 10" descr="C:\Users\marco.madridr\AppData\Local\Microsoft\Windows\Temporary Internet Files\Content.Word\20171103_213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co.madridr\AppData\Local\Microsoft\Windows\Temporary Internet Files\Content.Word\20171103_2138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 16</w:t>
      </w:r>
    </w:p>
    <w:p w:rsidR="00FA3D0F" w:rsidRDefault="00FA3D0F" w:rsidP="00FA3D0F">
      <w:r>
        <w:t>SALA DE ESPERA</w:t>
      </w:r>
    </w:p>
    <w:p w:rsidR="00FA3D0F" w:rsidRDefault="00FA3D0F" w:rsidP="00FA3D0F">
      <w:r>
        <w:t>25%</w:t>
      </w:r>
    </w:p>
    <w:p w:rsidR="00BF2FF2" w:rsidRDefault="00BF2FF2" w:rsidP="00BF2FF2"/>
    <w:p w:rsidR="00BF2FF2" w:rsidRDefault="00BF2FF2" w:rsidP="00BF2FF2"/>
    <w:p w:rsidR="00BF2FF2" w:rsidRDefault="00BF2FF2" w:rsidP="00BF2FF2"/>
    <w:p w:rsidR="00BF2FF2" w:rsidRDefault="00BF2FF2" w:rsidP="00BF2FF2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11" name="Imagen 11" descr="C:\Users\marco.madridr\AppData\Local\Microsoft\Windows\Temporary Internet Files\Content.Word\20171104_082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co.madridr\AppData\Local\Microsoft\Windows\Temporary Internet Files\Content.Word\20171104_0824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 16</w:t>
      </w:r>
    </w:p>
    <w:p w:rsidR="00FA3D0F" w:rsidRDefault="00FA3D0F" w:rsidP="00FA3D0F">
      <w:r>
        <w:t>SALA DE ESPERA</w:t>
      </w:r>
    </w:p>
    <w:p w:rsidR="00FA3D0F" w:rsidRDefault="00FA3D0F" w:rsidP="00FA3D0F">
      <w:r>
        <w:t>50</w:t>
      </w:r>
      <w:r>
        <w:t>%</w:t>
      </w:r>
    </w:p>
    <w:p w:rsidR="00FA3D0F" w:rsidRDefault="00FA3D0F" w:rsidP="00BF2FF2"/>
    <w:p w:rsidR="00BF2FF2" w:rsidRDefault="00B67FE1" w:rsidP="004B345B">
      <w:r>
        <w:rPr>
          <w:noProof/>
          <w:lang w:eastAsia="es-MX"/>
        </w:rPr>
        <w:lastRenderedPageBreak/>
        <w:drawing>
          <wp:inline distT="0" distB="0" distL="0" distR="0" wp14:anchorId="634FE7CA" wp14:editId="0B7C0B59">
            <wp:extent cx="5612130" cy="4209415"/>
            <wp:effectExtent l="0" t="0" r="7620" b="635"/>
            <wp:docPr id="13" name="Imagen 13" descr="C:\Users\marco.madridr\AppData\Local\Microsoft\Windows\Temporary Internet Files\Content.Word\20171104_194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rco.madridr\AppData\Local\Microsoft\Windows\Temporary Internet Files\Content.Word\20171104_1946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 16</w:t>
      </w:r>
    </w:p>
    <w:p w:rsidR="00FA3D0F" w:rsidRDefault="00FA3D0F" w:rsidP="00FA3D0F">
      <w:r>
        <w:t>SALA DE ESPERA</w:t>
      </w:r>
    </w:p>
    <w:p w:rsidR="00FA3D0F" w:rsidRDefault="00FA3D0F" w:rsidP="00FA3D0F">
      <w:r>
        <w:t>75</w:t>
      </w:r>
      <w:r>
        <w:t>%</w:t>
      </w:r>
    </w:p>
    <w:p w:rsidR="00FA3D0F" w:rsidRDefault="00FA3D0F" w:rsidP="004B345B"/>
    <w:p w:rsidR="00BF2FF2" w:rsidRDefault="00BF2FF2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12" name="Imagen 12" descr="C:\Users\marco.madridr\AppData\Local\Microsoft\Windows\Temporary Internet Files\Content.Word\20171105_163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rco.madridr\AppData\Local\Microsoft\Windows\Temporary Internet Files\Content.Word\20171105_1635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 16</w:t>
      </w:r>
    </w:p>
    <w:p w:rsidR="00FA3D0F" w:rsidRDefault="00FA3D0F" w:rsidP="00FA3D0F">
      <w:r>
        <w:t>SALA DE ESPERA</w:t>
      </w:r>
    </w:p>
    <w:p w:rsidR="00FA3D0F" w:rsidRDefault="00FA3D0F" w:rsidP="00FA3D0F">
      <w:r>
        <w:t>75</w:t>
      </w:r>
      <w:r>
        <w:t>%</w:t>
      </w:r>
    </w:p>
    <w:p w:rsidR="00B67FE1" w:rsidRDefault="00B67FE1" w:rsidP="004B345B"/>
    <w:p w:rsidR="00B67FE1" w:rsidRDefault="00B67FE1" w:rsidP="004B345B">
      <w:r>
        <w:rPr>
          <w:noProof/>
          <w:lang w:eastAsia="es-MX"/>
        </w:rPr>
        <w:lastRenderedPageBreak/>
        <w:drawing>
          <wp:inline distT="0" distB="0" distL="0" distR="0" wp14:anchorId="35938C9B" wp14:editId="7885DB8A">
            <wp:extent cx="5612130" cy="4209415"/>
            <wp:effectExtent l="0" t="0" r="7620" b="635"/>
            <wp:docPr id="9" name="Imagen 9" descr="C:\Users\marco.madridr\AppData\Local\Microsoft\Windows\Temporary Internet Files\Content.Word\20171108_093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co.madridr\AppData\Local\Microsoft\Windows\Temporary Internet Files\Content.Word\20171108_0930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F2" w:rsidRDefault="00BF2FF2" w:rsidP="004B345B"/>
    <w:p w:rsidR="00FA3D0F" w:rsidRDefault="00FA3D0F" w:rsidP="00FA3D0F">
      <w:r>
        <w:t>UNIDAD MEDICA FAMILIAR No. 16</w:t>
      </w:r>
    </w:p>
    <w:p w:rsidR="00FA3D0F" w:rsidRDefault="00FA3D0F" w:rsidP="00FA3D0F">
      <w:r>
        <w:t>SALA DE ESPERA</w:t>
      </w:r>
    </w:p>
    <w:p w:rsidR="00FA3D0F" w:rsidRDefault="00FA3D0F" w:rsidP="00FA3D0F">
      <w:r>
        <w:t>10</w:t>
      </w:r>
      <w:r>
        <w:t>0%</w:t>
      </w:r>
    </w:p>
    <w:p w:rsidR="00BF2FF2" w:rsidRDefault="00BF2FF2" w:rsidP="004B345B"/>
    <w:p w:rsidR="00BF2FF2" w:rsidRDefault="00BF2FF2" w:rsidP="004B345B"/>
    <w:p w:rsidR="00BF2FF2" w:rsidRDefault="00BF2FF2">
      <w:pPr>
        <w:rPr>
          <w:noProof/>
          <w:lang w:eastAsia="es-MX"/>
        </w:rPr>
      </w:pPr>
      <w:r>
        <w:rPr>
          <w:noProof/>
          <w:lang w:eastAsia="es-MX"/>
        </w:rPr>
        <w:br w:type="page"/>
      </w:r>
    </w:p>
    <w:p w:rsidR="0005648E" w:rsidRDefault="0005648E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15" name="Imagen 15" descr="C:\Users\marco.madridr\AppData\Local\Microsoft\Windows\Temporary Internet Files\Content.Word\20171102_181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rco.madridr\AppData\Local\Microsoft\Windows\Temporary Internet Files\Content.Word\20171102_1812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ATENCION MÉDICA CONTINUA</w:t>
      </w:r>
    </w:p>
    <w:p w:rsidR="0005648E" w:rsidRDefault="00FA3D0F" w:rsidP="004B345B">
      <w:r>
        <w:t>25%</w:t>
      </w:r>
    </w:p>
    <w:p w:rsidR="0005648E" w:rsidRDefault="0005648E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16" name="Imagen 16" descr="C:\Users\marco.madridr\AppData\Local\Microsoft\Windows\Temporary Internet Files\Content.Word\20171102_18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rco.madridr\AppData\Local\Microsoft\Windows\Temporary Internet Files\Content.Word\20171102_1812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ATENCION MÉDICA CONTINUA</w:t>
      </w:r>
    </w:p>
    <w:p w:rsidR="00FA3D0F" w:rsidRDefault="00FA3D0F" w:rsidP="00FA3D0F">
      <w:r>
        <w:t>50</w:t>
      </w:r>
      <w:r>
        <w:t>%</w:t>
      </w:r>
    </w:p>
    <w:p w:rsidR="0005648E" w:rsidRDefault="0005648E" w:rsidP="004B345B"/>
    <w:p w:rsidR="0005648E" w:rsidRDefault="0005648E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17" name="Imagen 17" descr="C:\Users\marco.madridr\AppData\Local\Microsoft\Windows\Temporary Internet Files\Content.Word\20171103_094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rco.madridr\AppData\Local\Microsoft\Windows\Temporary Internet Files\Content.Word\20171103_0944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ATENCION MÉDICA CONTINUA</w:t>
      </w:r>
    </w:p>
    <w:p w:rsidR="00FA3D0F" w:rsidRDefault="00FA3D0F" w:rsidP="00FA3D0F">
      <w:r>
        <w:t>75</w:t>
      </w:r>
      <w:r>
        <w:t>%</w:t>
      </w:r>
    </w:p>
    <w:p w:rsidR="0005648E" w:rsidRDefault="0005648E" w:rsidP="004B345B"/>
    <w:p w:rsidR="0005648E" w:rsidRDefault="0005648E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0" r="7620" b="635"/>
            <wp:docPr id="18" name="Imagen 18" descr="C:\Users\marco.madridr\AppData\Local\Microsoft\Windows\Temporary Internet Files\Content.Word\20171115_134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arco.madridr\AppData\Local\Microsoft\Windows\Temporary Internet Files\Content.Word\20171115_1346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ATENCION MÉDICA CONTINUA</w:t>
      </w:r>
    </w:p>
    <w:p w:rsidR="00FA3D0F" w:rsidRDefault="00FA3D0F" w:rsidP="00FA3D0F">
      <w:r>
        <w:t>10</w:t>
      </w:r>
      <w:r>
        <w:t>0%</w:t>
      </w:r>
    </w:p>
    <w:p w:rsidR="0005648E" w:rsidRDefault="0005648E" w:rsidP="004B345B"/>
    <w:p w:rsidR="0005648E" w:rsidRDefault="0005648E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0" r="7620" b="635"/>
            <wp:docPr id="19" name="Imagen 19" descr="C:\Users\marco.madridr\AppData\Local\Microsoft\Windows\Temporary Internet Files\Content.Word\20171115_134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arco.madridr\AppData\Local\Microsoft\Windows\Temporary Internet Files\Content.Word\20171115_1347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ATENCION MÉDICA CONTINUA</w:t>
      </w:r>
    </w:p>
    <w:p w:rsidR="00FA3D0F" w:rsidRDefault="00FA3D0F" w:rsidP="00FA3D0F">
      <w:r>
        <w:t>100%</w:t>
      </w:r>
    </w:p>
    <w:p w:rsidR="0005648E" w:rsidRDefault="0005648E"/>
    <w:p w:rsidR="0005648E" w:rsidRDefault="0005648E" w:rsidP="004B345B"/>
    <w:p w:rsidR="0005648E" w:rsidRDefault="0005648E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20" name="Imagen 20" descr="C:\Users\marco.madridr\AppData\Local\Microsoft\Windows\Temporary Internet Files\Content.Word\20171027_163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arco.madridr\AppData\Local\Microsoft\Windows\Temporary Internet Files\Content.Word\20171027_16365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SEPTICO</w:t>
      </w:r>
    </w:p>
    <w:p w:rsidR="0005648E" w:rsidRDefault="00FA3D0F" w:rsidP="004B345B">
      <w:r>
        <w:t>25%</w:t>
      </w:r>
    </w:p>
    <w:p w:rsidR="0005648E" w:rsidRDefault="0005648E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21" name="Imagen 21" descr="C:\Users\marco.madridr\AppData\Local\Microsoft\Windows\Temporary Internet Files\Content.Word\20171027_163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arco.madridr\AppData\Local\Microsoft\Windows\Temporary Internet Files\Content.Word\20171027_16365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SEPTICO</w:t>
      </w:r>
    </w:p>
    <w:p w:rsidR="00FA3D0F" w:rsidRDefault="00FA3D0F" w:rsidP="00FA3D0F">
      <w:r>
        <w:t>5</w:t>
      </w:r>
      <w:r>
        <w:t>0</w:t>
      </w:r>
      <w:r>
        <w:t>%</w:t>
      </w:r>
    </w:p>
    <w:p w:rsidR="0005648E" w:rsidRDefault="0005648E" w:rsidP="004B345B"/>
    <w:p w:rsidR="0005648E" w:rsidRDefault="0005648E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22" name="Imagen 22" descr="C:\Users\marco.madridr\AppData\Local\Microsoft\Windows\Temporary Internet Files\Content.Word\20171102_18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arco.madridr\AppData\Local\Microsoft\Windows\Temporary Internet Files\Content.Word\20171102_18163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SEPTICO</w:t>
      </w:r>
    </w:p>
    <w:p w:rsidR="00FA3D0F" w:rsidRDefault="00FA3D0F" w:rsidP="00FA3D0F">
      <w:r>
        <w:t>7</w:t>
      </w:r>
      <w:r>
        <w:t>5%</w:t>
      </w:r>
    </w:p>
    <w:p w:rsidR="0005648E" w:rsidRDefault="0005648E" w:rsidP="004B345B"/>
    <w:p w:rsidR="0005648E" w:rsidRDefault="0005648E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23" name="Imagen 23" descr="C:\Users\marco.madridr\AppData\Local\Microsoft\Windows\Temporary Internet Files\Content.Word\20171103_234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arco.madridr\AppData\Local\Microsoft\Windows\Temporary Internet Files\Content.Word\20171103_2346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SEPTICO</w:t>
      </w:r>
    </w:p>
    <w:p w:rsidR="00FA3D0F" w:rsidRDefault="00FA3D0F" w:rsidP="00FA3D0F">
      <w:r>
        <w:t>7</w:t>
      </w:r>
      <w:r>
        <w:t>5%</w:t>
      </w:r>
    </w:p>
    <w:p w:rsidR="0005648E" w:rsidRDefault="0005648E" w:rsidP="004B345B"/>
    <w:p w:rsidR="0005648E" w:rsidRDefault="0005648E">
      <w:r>
        <w:br w:type="page"/>
      </w:r>
    </w:p>
    <w:p w:rsidR="0005648E" w:rsidRDefault="0005648E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24" name="Imagen 24" descr="C:\Users\marco.madridr\AppData\Local\Microsoft\Windows\Temporary Internet Files\Content.Word\20171028_082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arco.madridr\AppData\Local\Microsoft\Windows\Temporary Internet Files\Content.Word\20171028_08225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 16</w:t>
      </w:r>
    </w:p>
    <w:p w:rsidR="00FA3D0F" w:rsidRDefault="00FA3D0F" w:rsidP="00FA3D0F">
      <w:r>
        <w:t>BAÑO DE MUJERES SALA DE RECUPERACION</w:t>
      </w:r>
    </w:p>
    <w:p w:rsidR="0005648E" w:rsidRDefault="00FA3D0F" w:rsidP="004B345B">
      <w:r>
        <w:t>25%</w:t>
      </w:r>
    </w:p>
    <w:p w:rsidR="0005648E" w:rsidRDefault="0005648E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0" r="7620" b="635"/>
            <wp:docPr id="25" name="Imagen 25" descr="C:\Users\marco.madridr\AppData\Local\Microsoft\Windows\Temporary Internet Files\Content.Word\20171028_08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marco.madridr\AppData\Local\Microsoft\Windows\Temporary Internet Files\Content.Word\20171028_0823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 16</w:t>
      </w:r>
    </w:p>
    <w:p w:rsidR="00FA3D0F" w:rsidRDefault="00FA3D0F" w:rsidP="00FA3D0F">
      <w:r>
        <w:t>BAÑO DE MUJERES SALA DE RECUPERACION</w:t>
      </w:r>
    </w:p>
    <w:p w:rsidR="00FA3D0F" w:rsidRDefault="00FA3D0F" w:rsidP="00FA3D0F">
      <w:r>
        <w:t>50</w:t>
      </w:r>
      <w:r>
        <w:t>%</w:t>
      </w:r>
    </w:p>
    <w:p w:rsidR="0005648E" w:rsidRDefault="0005648E" w:rsidP="004B345B"/>
    <w:p w:rsidR="0005648E" w:rsidRDefault="0005648E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0" r="7620" b="635"/>
            <wp:docPr id="27" name="Imagen 27" descr="C:\Users\marco.madridr\AppData\Local\Microsoft\Windows\Temporary Internet Files\Content.Word\20171101_011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marco.madridr\AppData\Local\Microsoft\Windows\Temporary Internet Files\Content.Word\20171101_01195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 16</w:t>
      </w:r>
    </w:p>
    <w:p w:rsidR="00FA3D0F" w:rsidRDefault="00FA3D0F" w:rsidP="00FA3D0F">
      <w:r>
        <w:t>BAÑO DE MUJERES SALA DE RECUPERACION</w:t>
      </w:r>
    </w:p>
    <w:p w:rsidR="00FA3D0F" w:rsidRDefault="00FA3D0F" w:rsidP="00FA3D0F">
      <w:r>
        <w:t>75</w:t>
      </w:r>
      <w:r>
        <w:t>%</w:t>
      </w:r>
    </w:p>
    <w:p w:rsidR="0005648E" w:rsidRDefault="0005648E" w:rsidP="004B345B"/>
    <w:p w:rsidR="0005648E" w:rsidRDefault="0005648E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28" name="Imagen 28" descr="C:\Users\marco.madridr\AppData\Local\Microsoft\Windows\Temporary Internet Files\Content.Word\20171104_17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marco.madridr\AppData\Local\Microsoft\Windows\Temporary Internet Files\Content.Word\20171104_17034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 16</w:t>
      </w:r>
    </w:p>
    <w:p w:rsidR="00FA3D0F" w:rsidRDefault="00FA3D0F" w:rsidP="00FA3D0F">
      <w:r>
        <w:t>BAÑO DE MUJERES SALA DE RECUPERACION</w:t>
      </w:r>
    </w:p>
    <w:p w:rsidR="00FA3D0F" w:rsidRDefault="00FA3D0F" w:rsidP="00FA3D0F">
      <w:r>
        <w:t>100</w:t>
      </w:r>
      <w:r>
        <w:t>%</w:t>
      </w:r>
    </w:p>
    <w:p w:rsidR="0005648E" w:rsidRDefault="0005648E" w:rsidP="004B345B"/>
    <w:p w:rsidR="0005648E" w:rsidRDefault="0005648E">
      <w:r>
        <w:br w:type="page"/>
      </w:r>
    </w:p>
    <w:p w:rsidR="0005648E" w:rsidRDefault="0005648E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29" name="Imagen 29" descr="C:\Users\marco.madridr\AppData\Local\Microsoft\Windows\Temporary Internet Files\Content.Word\20171031_19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marco.madridr\AppData\Local\Microsoft\Windows\Temporary Internet Files\Content.Word\20171031_19010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DIRECCION</w:t>
      </w:r>
    </w:p>
    <w:p w:rsidR="0005648E" w:rsidRDefault="00FA3D0F" w:rsidP="004B345B">
      <w:r>
        <w:t>25%</w:t>
      </w:r>
    </w:p>
    <w:p w:rsidR="0005648E" w:rsidRDefault="0005648E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30" name="Imagen 30" descr="C:\Users\marco.madridr\AppData\Local\Microsoft\Windows\Temporary Internet Files\Content.Word\20171108_155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marco.madridr\AppData\Local\Microsoft\Windows\Temporary Internet Files\Content.Word\20171108_15545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DIRECCION</w:t>
      </w:r>
    </w:p>
    <w:p w:rsidR="0005648E" w:rsidRDefault="00FA3D0F" w:rsidP="004B345B">
      <w:r>
        <w:t>50%</w:t>
      </w:r>
    </w:p>
    <w:p w:rsidR="0005648E" w:rsidRDefault="0005648E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31" name="Imagen 31" descr="C:\Users\marco.madridr\AppData\Local\Microsoft\Windows\Temporary Internet Files\Content.Word\20171108_18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marco.madridr\AppData\Local\Microsoft\Windows\Temporary Internet Files\Content.Word\20171108_1804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DIRECCION</w:t>
      </w:r>
    </w:p>
    <w:p w:rsidR="0005648E" w:rsidRDefault="00FA3D0F" w:rsidP="004B345B">
      <w:r>
        <w:t>75%</w:t>
      </w:r>
    </w:p>
    <w:p w:rsidR="0005648E" w:rsidRDefault="0005648E">
      <w:r>
        <w:br w:type="page"/>
      </w:r>
    </w:p>
    <w:p w:rsidR="009B3F4F" w:rsidRDefault="009B3F4F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33" name="Imagen 33" descr="C:\Users\marco.madridr\AppData\Local\Microsoft\Windows\Temporary Internet Files\Content.Word\20171031_212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marco.madridr\AppData\Local\Microsoft\Windows\Temporary Internet Files\Content.Word\20171031_21222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COMEDOR</w:t>
      </w:r>
    </w:p>
    <w:p w:rsidR="009B3F4F" w:rsidRDefault="00FA3D0F" w:rsidP="004B345B">
      <w:r>
        <w:t>25%</w:t>
      </w:r>
    </w:p>
    <w:p w:rsidR="009B3F4F" w:rsidRDefault="009B3F4F" w:rsidP="004B345B"/>
    <w:p w:rsidR="009B3F4F" w:rsidRDefault="009B3F4F" w:rsidP="004B345B"/>
    <w:p w:rsidR="009B3F4F" w:rsidRDefault="009B3F4F">
      <w:r>
        <w:br w:type="page"/>
      </w:r>
    </w:p>
    <w:p w:rsidR="009B3F4F" w:rsidRDefault="009B3F4F" w:rsidP="004B345B"/>
    <w:p w:rsidR="009B3F4F" w:rsidRDefault="009B3F4F" w:rsidP="004B345B">
      <w:r>
        <w:rPr>
          <w:noProof/>
          <w:lang w:eastAsia="es-MX"/>
        </w:rPr>
        <w:drawing>
          <wp:inline distT="0" distB="0" distL="0" distR="0">
            <wp:extent cx="5612130" cy="4210049"/>
            <wp:effectExtent l="0" t="3493" r="4128" b="4127"/>
            <wp:docPr id="35" name="Imagen 35" descr="C:\Users\marco.madridr\AppData\Local\Microsoft\Windows\Temporary Internet Files\Content.Word\20171026_08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marco.madridr\AppData\Local\Microsoft\Windows\Temporary Internet Files\Content.Word\20171026_08544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BAÑO SALA DE RECUPERACION</w:t>
      </w:r>
    </w:p>
    <w:p w:rsidR="009B3F4F" w:rsidRDefault="00FA3D0F" w:rsidP="004B345B">
      <w:r>
        <w:t>25%</w:t>
      </w:r>
    </w:p>
    <w:p w:rsidR="009B3F4F" w:rsidRDefault="009B3F4F" w:rsidP="004B345B"/>
    <w:p w:rsidR="00CC1C31" w:rsidRDefault="00CC1C31" w:rsidP="004B345B"/>
    <w:p w:rsidR="00CC1C31" w:rsidRDefault="00CC1C31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0" r="7620" b="635"/>
            <wp:docPr id="37" name="Imagen 37" descr="C:\Users\marco.madridr\AppData\Local\Microsoft\Windows\Temporary Internet Files\Content.Word\20171101_011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marco.madridr\AppData\Local\Microsoft\Windows\Temporary Internet Files\Content.Word\20171101_01195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BAÑO SALA DE RECUPERACION</w:t>
      </w:r>
    </w:p>
    <w:p w:rsidR="00CC1C31" w:rsidRDefault="00FA3D0F" w:rsidP="004B345B">
      <w:r>
        <w:t>75%</w:t>
      </w:r>
    </w:p>
    <w:p w:rsidR="00CC1C31" w:rsidRDefault="00CC1C31">
      <w:r>
        <w:br w:type="page"/>
      </w:r>
    </w:p>
    <w:p w:rsidR="00422B39" w:rsidRDefault="00422B39" w:rsidP="004B345B"/>
    <w:p w:rsidR="00422B39" w:rsidRDefault="00422B39" w:rsidP="004B345B">
      <w:r>
        <w:rPr>
          <w:noProof/>
          <w:lang w:eastAsia="es-MX"/>
        </w:rPr>
        <w:drawing>
          <wp:inline distT="0" distB="0" distL="0" distR="0">
            <wp:extent cx="5612130" cy="4210049"/>
            <wp:effectExtent l="0" t="3493" r="4128" b="4127"/>
            <wp:docPr id="39" name="Imagen 39" descr="C:\Users\marco.madridr\AppData\Local\Microsoft\Windows\Temporary Internet Files\Content.Word\20171026_165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marco.madridr\AppData\Local\Microsoft\Windows\Temporary Internet Files\Content.Word\20171026_16542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 16</w:t>
      </w:r>
    </w:p>
    <w:p w:rsidR="00FA3D0F" w:rsidRDefault="00FA3D0F" w:rsidP="00FA3D0F">
      <w:r>
        <w:t>LABORATORIO</w:t>
      </w:r>
    </w:p>
    <w:p w:rsidR="00422B39" w:rsidRDefault="00FA3D0F" w:rsidP="004B345B">
      <w:r>
        <w:t>25%</w:t>
      </w:r>
    </w:p>
    <w:p w:rsidR="00422B39" w:rsidRDefault="00422B39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40" name="Imagen 40" descr="C:\Users\marco.madridr\AppData\Local\Microsoft\Windows\Temporary Internet Files\Content.Word\20171026_165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marco.madridr\AppData\Local\Microsoft\Windows\Temporary Internet Files\Content.Word\20171026_1654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 16</w:t>
      </w:r>
    </w:p>
    <w:p w:rsidR="00FA3D0F" w:rsidRDefault="00FA3D0F" w:rsidP="00FA3D0F">
      <w:r>
        <w:t>LABORATORIO</w:t>
      </w:r>
    </w:p>
    <w:p w:rsidR="00FA3D0F" w:rsidRDefault="00FA3D0F" w:rsidP="004B345B">
      <w:r>
        <w:t>50%</w:t>
      </w:r>
    </w:p>
    <w:p w:rsidR="001235AF" w:rsidRDefault="001235AF" w:rsidP="004B345B">
      <w:r>
        <w:rPr>
          <w:noProof/>
          <w:lang w:eastAsia="es-MX"/>
        </w:rPr>
        <w:lastRenderedPageBreak/>
        <w:drawing>
          <wp:inline distT="0" distB="0" distL="0" distR="0" wp14:anchorId="6D11CE4E" wp14:editId="5F247C59">
            <wp:extent cx="5612130" cy="4209415"/>
            <wp:effectExtent l="0" t="3493" r="4128" b="4127"/>
            <wp:docPr id="38" name="Imagen 38" descr="C:\Users\marco.madridr\AppData\Local\Microsoft\Windows\Temporary Internet Files\Content.Word\20171109_162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marco.madridr\AppData\Local\Microsoft\Windows\Temporary Internet Files\Content.Word\20171109_1629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 16</w:t>
      </w:r>
    </w:p>
    <w:p w:rsidR="00FA3D0F" w:rsidRDefault="00FA3D0F" w:rsidP="00FA3D0F">
      <w:r>
        <w:t>LABORATORIO</w:t>
      </w:r>
    </w:p>
    <w:p w:rsidR="00422B39" w:rsidRDefault="00FA3D0F" w:rsidP="004B345B">
      <w:r>
        <w:t>75%</w:t>
      </w:r>
    </w:p>
    <w:p w:rsidR="00422B39" w:rsidRDefault="00422B39">
      <w:r>
        <w:br w:type="page"/>
      </w:r>
    </w:p>
    <w:p w:rsidR="00422B39" w:rsidRDefault="00422B39" w:rsidP="004B345B"/>
    <w:p w:rsidR="00422B39" w:rsidRDefault="00422B39" w:rsidP="004B345B">
      <w:r>
        <w:rPr>
          <w:noProof/>
          <w:lang w:eastAsia="es-MX"/>
        </w:rPr>
        <w:drawing>
          <wp:inline distT="0" distB="0" distL="0" distR="0">
            <wp:extent cx="5612130" cy="4210049"/>
            <wp:effectExtent l="0" t="0" r="7620" b="635"/>
            <wp:docPr id="41" name="Imagen 41" descr="C:\Users\marco.madridr\AppData\Local\Microsoft\Windows\Temporary Internet Files\Content.Word\20171026_19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marco.madridr\AppData\Local\Microsoft\Windows\Temporary Internet Files\Content.Word\20171026_1900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BAÑO PASILLO MUJERES</w:t>
      </w:r>
    </w:p>
    <w:p w:rsidR="00422B39" w:rsidRDefault="00FA3D0F" w:rsidP="004B345B">
      <w:r>
        <w:t>25%</w:t>
      </w:r>
    </w:p>
    <w:p w:rsidR="00422B39" w:rsidRDefault="00422B39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0" r="7620" b="635"/>
            <wp:docPr id="42" name="Imagen 42" descr="C:\Users\marco.madridr\AppData\Local\Microsoft\Windows\Temporary Internet Files\Content.Word\20171026_19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marco.madridr\AppData\Local\Microsoft\Windows\Temporary Internet Files\Content.Word\20171026_19004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BAÑO PASILLO MUJERES</w:t>
      </w:r>
    </w:p>
    <w:p w:rsidR="00422B39" w:rsidRDefault="00FA3D0F" w:rsidP="004B345B">
      <w:r>
        <w:t>50%</w:t>
      </w:r>
    </w:p>
    <w:p w:rsidR="001235AF" w:rsidRDefault="001235AF" w:rsidP="004B345B">
      <w:r>
        <w:rPr>
          <w:noProof/>
          <w:lang w:eastAsia="es-MX"/>
        </w:rPr>
        <w:lastRenderedPageBreak/>
        <w:drawing>
          <wp:inline distT="0" distB="0" distL="0" distR="0" wp14:anchorId="7BADA28A" wp14:editId="4F41809E">
            <wp:extent cx="5612130" cy="4209415"/>
            <wp:effectExtent l="0" t="0" r="7620" b="635"/>
            <wp:docPr id="44" name="Imagen 44" descr="C:\Users\marco.madridr\AppData\Local\Microsoft\Windows\Temporary Internet Files\Content.Word\20171027_163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marco.madridr\AppData\Local\Microsoft\Windows\Temporary Internet Files\Content.Word\20171027_1638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BAÑO PASILLO MUJERES</w:t>
      </w:r>
    </w:p>
    <w:p w:rsidR="001235AF" w:rsidRDefault="00FA3D0F" w:rsidP="004B345B">
      <w:r>
        <w:t>50%</w:t>
      </w:r>
    </w:p>
    <w:p w:rsidR="001235AF" w:rsidRDefault="001235AF" w:rsidP="004B345B">
      <w:r>
        <w:rPr>
          <w:noProof/>
          <w:lang w:eastAsia="es-MX"/>
        </w:rPr>
        <w:lastRenderedPageBreak/>
        <w:drawing>
          <wp:inline distT="0" distB="0" distL="0" distR="0" wp14:anchorId="776F2239" wp14:editId="7D80CB95">
            <wp:extent cx="5612130" cy="4209415"/>
            <wp:effectExtent l="0" t="0" r="7620" b="635"/>
            <wp:docPr id="45" name="Imagen 45" descr="C:\Users\marco.madridr\AppData\Local\Microsoft\Windows\Temporary Internet Files\Content.Word\20171029_144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marco.madridr\AppData\Local\Microsoft\Windows\Temporary Internet Files\Content.Word\20171029_14402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BAÑO PASILLO MUJERES</w:t>
      </w:r>
    </w:p>
    <w:p w:rsidR="001235AF" w:rsidRDefault="00FA3D0F" w:rsidP="004B345B">
      <w:r>
        <w:t>75%</w:t>
      </w:r>
    </w:p>
    <w:p w:rsidR="001235AF" w:rsidRDefault="001235AF" w:rsidP="004B345B">
      <w:r>
        <w:rPr>
          <w:noProof/>
          <w:lang w:eastAsia="es-MX"/>
        </w:rPr>
        <w:lastRenderedPageBreak/>
        <w:drawing>
          <wp:inline distT="0" distB="0" distL="0" distR="0" wp14:anchorId="4DB88FFA" wp14:editId="3C784921">
            <wp:extent cx="5612130" cy="4209415"/>
            <wp:effectExtent l="0" t="3493" r="4128" b="4127"/>
            <wp:docPr id="46" name="Imagen 46" descr="C:\Users\marco.madridr\AppData\Local\Microsoft\Windows\Temporary Internet Files\Content.Word\20171030_175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marco.madridr\AppData\Local\Microsoft\Windows\Temporary Internet Files\Content.Word\20171030_17515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BAÑO PASILLO MUJERES</w:t>
      </w:r>
    </w:p>
    <w:p w:rsidR="001235AF" w:rsidRDefault="00FA3D0F" w:rsidP="004B345B">
      <w:r>
        <w:t>75%</w:t>
      </w:r>
    </w:p>
    <w:p w:rsidR="001235AF" w:rsidRDefault="001235AF" w:rsidP="004B345B"/>
    <w:p w:rsidR="00422B39" w:rsidRDefault="00422B39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43" name="Imagen 43" descr="C:\Users\marco.madridr\AppData\Local\Microsoft\Windows\Temporary Internet Files\Content.Word\20171104_17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marco.madridr\AppData\Local\Microsoft\Windows\Temporary Internet Files\Content.Word\20171104_17033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BAÑO PASILLO MUJERES</w:t>
      </w:r>
    </w:p>
    <w:p w:rsidR="00422B39" w:rsidRDefault="00FA3D0F" w:rsidP="004B345B">
      <w:r>
        <w:t>75%</w:t>
      </w:r>
    </w:p>
    <w:p w:rsidR="00422B39" w:rsidRDefault="00422B39" w:rsidP="004B345B"/>
    <w:p w:rsidR="00422B39" w:rsidRDefault="00422B39" w:rsidP="004B345B"/>
    <w:p w:rsidR="00422B39" w:rsidRDefault="00422B39" w:rsidP="004B345B"/>
    <w:p w:rsidR="001314FC" w:rsidRDefault="001314FC" w:rsidP="004B345B"/>
    <w:p w:rsidR="001314FC" w:rsidRDefault="001314FC" w:rsidP="004B345B">
      <w:r>
        <w:tab/>
      </w:r>
    </w:p>
    <w:p w:rsidR="001314FC" w:rsidRDefault="001314FC" w:rsidP="004B345B"/>
    <w:p w:rsidR="001314FC" w:rsidRDefault="001314FC" w:rsidP="004B345B"/>
    <w:p w:rsidR="001314FC" w:rsidRDefault="001314FC" w:rsidP="004B345B"/>
    <w:p w:rsidR="001314FC" w:rsidRDefault="001314FC">
      <w:r>
        <w:br w:type="page"/>
      </w:r>
    </w:p>
    <w:p w:rsidR="001314FC" w:rsidRDefault="001314FC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48" name="Imagen 48" descr="C:\Users\marco.madridr\AppData\Local\Microsoft\Windows\Temporary Internet Files\Content.Word\20171027_074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marco.madridr\AppData\Local\Microsoft\Windows\Temporary Internet Files\Content.Word\20171027_07485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 16</w:t>
      </w:r>
    </w:p>
    <w:p w:rsidR="00FA3D0F" w:rsidRDefault="00FA3D0F" w:rsidP="00FA3D0F">
      <w:r>
        <w:t>CONSULTORIO 3</w:t>
      </w:r>
    </w:p>
    <w:p w:rsidR="00FA3D0F" w:rsidRDefault="00FA3D0F" w:rsidP="004B345B">
      <w:r>
        <w:t>25%</w:t>
      </w:r>
    </w:p>
    <w:p w:rsidR="001314FC" w:rsidRDefault="001314FC" w:rsidP="004B345B"/>
    <w:p w:rsidR="001314FC" w:rsidRDefault="001314FC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49" name="Imagen 49" descr="C:\Users\marco.madridr\AppData\Local\Microsoft\Windows\Temporary Internet Files\Content.Word\20171027_074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marco.madridr\AppData\Local\Microsoft\Windows\Temporary Internet Files\Content.Word\20171027_07490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 16</w:t>
      </w:r>
    </w:p>
    <w:p w:rsidR="00FA3D0F" w:rsidRDefault="00FA3D0F" w:rsidP="00FA3D0F">
      <w:r>
        <w:t>CONSULTORIO 3</w:t>
      </w:r>
    </w:p>
    <w:p w:rsidR="001314FC" w:rsidRDefault="00FA3D0F" w:rsidP="004B345B">
      <w:r>
        <w:t>25%</w:t>
      </w:r>
    </w:p>
    <w:p w:rsidR="001314FC" w:rsidRDefault="001314FC">
      <w:pPr>
        <w:rPr>
          <w:noProof/>
          <w:lang w:eastAsia="es-MX"/>
        </w:rPr>
      </w:pPr>
      <w:r>
        <w:rPr>
          <w:noProof/>
          <w:lang w:eastAsia="es-MX"/>
        </w:rPr>
        <w:br w:type="page"/>
      </w:r>
    </w:p>
    <w:p w:rsidR="001314FC" w:rsidRDefault="001314FC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51" name="Imagen 51" descr="C:\Users\marco.madridr\AppData\Local\Microsoft\Windows\Temporary Internet Files\Content.Word\20171027_075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marco.madridr\AppData\Local\Microsoft\Windows\Temporary Internet Files\Content.Word\20171027_07532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FACHADA POSTERIOR</w:t>
      </w:r>
    </w:p>
    <w:p w:rsidR="001314FC" w:rsidRDefault="00FA3D0F" w:rsidP="004B345B">
      <w:r>
        <w:t>25%</w:t>
      </w:r>
    </w:p>
    <w:p w:rsidR="001314FC" w:rsidRDefault="001314FC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0" r="7620" b="635"/>
            <wp:docPr id="52" name="Imagen 52" descr="C:\Users\marco.madridr\AppData\Local\Microsoft\Windows\Temporary Internet Files\Content.Word\20171031_143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marco.madridr\AppData\Local\Microsoft\Windows\Temporary Internet Files\Content.Word\20171031_14301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FACHADA POSTERIOR</w:t>
      </w:r>
    </w:p>
    <w:p w:rsidR="001314FC" w:rsidRDefault="00FA3D0F" w:rsidP="004B345B">
      <w:r>
        <w:t>50%</w:t>
      </w:r>
    </w:p>
    <w:p w:rsidR="001314FC" w:rsidRDefault="001314FC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53" name="Imagen 53" descr="C:\Users\marco.madridr\AppData\Local\Microsoft\Windows\Temporary Internet Files\Content.Word\20171109_163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marco.madridr\AppData\Local\Microsoft\Windows\Temporary Internet Files\Content.Word\20171109_16370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0F" w:rsidRDefault="00FA3D0F" w:rsidP="00FA3D0F">
      <w:r>
        <w:t>UNIDAD MEDICA FAMILIAR NO.16</w:t>
      </w:r>
    </w:p>
    <w:p w:rsidR="00FA3D0F" w:rsidRDefault="00FA3D0F" w:rsidP="00FA3D0F">
      <w:r>
        <w:t>FACHADA POSTERIOR</w:t>
      </w:r>
    </w:p>
    <w:p w:rsidR="001314FC" w:rsidRDefault="00FA3D0F" w:rsidP="004B345B">
      <w:r>
        <w:t>50%</w:t>
      </w:r>
    </w:p>
    <w:p w:rsidR="001314FC" w:rsidRDefault="001314FC" w:rsidP="004B345B"/>
    <w:p w:rsidR="001314FC" w:rsidRDefault="001314FC" w:rsidP="004B345B"/>
    <w:p w:rsidR="001314FC" w:rsidRDefault="001314FC" w:rsidP="004B345B"/>
    <w:p w:rsidR="001314FC" w:rsidRDefault="001314FC" w:rsidP="004B345B"/>
    <w:p w:rsidR="001314FC" w:rsidRDefault="001314FC">
      <w:r>
        <w:br w:type="page"/>
      </w:r>
    </w:p>
    <w:p w:rsidR="001314FC" w:rsidRDefault="001314FC" w:rsidP="004B345B"/>
    <w:p w:rsidR="001314FC" w:rsidRDefault="001314FC" w:rsidP="004B345B">
      <w:r>
        <w:rPr>
          <w:noProof/>
          <w:lang w:eastAsia="es-MX"/>
        </w:rPr>
        <w:drawing>
          <wp:inline distT="0" distB="0" distL="0" distR="0">
            <wp:extent cx="5612130" cy="4210049"/>
            <wp:effectExtent l="0" t="0" r="7620" b="635"/>
            <wp:docPr id="57" name="Imagen 57" descr="C:\Users\marco.madridr\AppData\Local\Microsoft\Windows\Temporary Internet Files\Content.Word\20171027_093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marco.madridr\AppData\Local\Microsoft\Windows\Temporary Internet Files\Content.Word\20171027_0930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>UNIDAD MEDICA FAMILIAR NO 16</w:t>
      </w:r>
    </w:p>
    <w:p w:rsidR="00096E07" w:rsidRDefault="00096E07" w:rsidP="00096E07">
      <w:r>
        <w:t>AREA DE EXPULSION</w:t>
      </w:r>
    </w:p>
    <w:p w:rsidR="001314FC" w:rsidRDefault="00096E07" w:rsidP="004B345B">
      <w:r>
        <w:t>25%</w:t>
      </w:r>
    </w:p>
    <w:p w:rsidR="001314FC" w:rsidRDefault="001314FC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0" r="7620" b="635"/>
            <wp:docPr id="58" name="Imagen 58" descr="C:\Users\marco.madridr\AppData\Local\Microsoft\Windows\Temporary Internet Files\Content.Word\20171101_123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marco.madridr\AppData\Local\Microsoft\Windows\Temporary Internet Files\Content.Word\20171101_12324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>UNIDAD MEDICA FAMILIAR NO 16</w:t>
      </w:r>
    </w:p>
    <w:p w:rsidR="00096E07" w:rsidRDefault="00096E07" w:rsidP="00096E07">
      <w:r>
        <w:t>AREA DE EXPULSION</w:t>
      </w:r>
    </w:p>
    <w:p w:rsidR="001314FC" w:rsidRDefault="00096E07" w:rsidP="004B345B">
      <w:r>
        <w:t>25%</w:t>
      </w:r>
    </w:p>
    <w:p w:rsidR="001314FC" w:rsidRDefault="001314FC" w:rsidP="004B345B"/>
    <w:p w:rsidR="001314FC" w:rsidRDefault="001314FC" w:rsidP="004B345B">
      <w:pPr>
        <w:rPr>
          <w:noProof/>
          <w:lang w:eastAsia="es-MX"/>
        </w:rPr>
      </w:pPr>
    </w:p>
    <w:p w:rsidR="001314FC" w:rsidRDefault="001314FC" w:rsidP="004B345B">
      <w:pPr>
        <w:rPr>
          <w:noProof/>
          <w:lang w:eastAsia="es-MX"/>
        </w:rPr>
      </w:pPr>
    </w:p>
    <w:p w:rsidR="001314FC" w:rsidRDefault="001314FC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0" r="7620" b="635"/>
            <wp:docPr id="61" name="Imagen 61" descr="C:\Users\marco.madridr\AppData\Local\Microsoft\Windows\Temporary Internet Files\Content.Word\20171101_185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marco.madridr\AppData\Local\Microsoft\Windows\Temporary Internet Files\Content.Word\20171101_18504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>UNIDAD MEDICA FAMILIAR NO 16</w:t>
      </w:r>
    </w:p>
    <w:p w:rsidR="00096E07" w:rsidRDefault="00096E07" w:rsidP="00096E07">
      <w:r>
        <w:t>AREA DE EXPULSION</w:t>
      </w:r>
    </w:p>
    <w:p w:rsidR="00096E07" w:rsidRDefault="00096E07" w:rsidP="00096E07">
      <w:r>
        <w:t>50%</w:t>
      </w:r>
    </w:p>
    <w:p w:rsidR="001314FC" w:rsidRDefault="001314FC" w:rsidP="004B345B"/>
    <w:p w:rsidR="001314FC" w:rsidRDefault="001314FC" w:rsidP="004B345B"/>
    <w:p w:rsidR="001314FC" w:rsidRDefault="001314FC" w:rsidP="004B345B"/>
    <w:p w:rsidR="001314FC" w:rsidRDefault="001314FC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0" r="7620" b="635"/>
            <wp:docPr id="63" name="Imagen 63" descr="C:\Users\marco.madridr\AppData\Local\Microsoft\Windows\Temporary Internet Files\Content.Word\20171105_173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marco.madridr\AppData\Local\Microsoft\Windows\Temporary Internet Files\Content.Word\20171105_17304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>UNIDAD MEDICA FAMILIAR NO 16</w:t>
      </w:r>
    </w:p>
    <w:p w:rsidR="00096E07" w:rsidRDefault="00096E07" w:rsidP="00096E07">
      <w:r>
        <w:t>AREA DE EXPULSION</w:t>
      </w:r>
    </w:p>
    <w:p w:rsidR="00096E07" w:rsidRDefault="00096E07" w:rsidP="00096E07">
      <w:r>
        <w:t>75</w:t>
      </w:r>
      <w:r>
        <w:t>%</w:t>
      </w:r>
    </w:p>
    <w:p w:rsidR="001314FC" w:rsidRDefault="001314FC" w:rsidP="004B345B"/>
    <w:p w:rsidR="001314FC" w:rsidRDefault="001314FC">
      <w:r>
        <w:br w:type="page"/>
      </w:r>
    </w:p>
    <w:p w:rsidR="001314FC" w:rsidRDefault="001314FC" w:rsidP="004B345B"/>
    <w:p w:rsidR="001314FC" w:rsidRDefault="001314FC" w:rsidP="004B345B"/>
    <w:p w:rsidR="0089432C" w:rsidRDefault="0089432C" w:rsidP="004B345B"/>
    <w:p w:rsidR="0089432C" w:rsidRDefault="0089432C" w:rsidP="004B345B">
      <w:r>
        <w:rPr>
          <w:noProof/>
          <w:lang w:eastAsia="es-MX"/>
        </w:rPr>
        <w:drawing>
          <wp:inline distT="0" distB="0" distL="0" distR="0">
            <wp:extent cx="5612130" cy="4210049"/>
            <wp:effectExtent l="0" t="0" r="7620" b="635"/>
            <wp:docPr id="65" name="Imagen 65" descr="C:\Users\marco.madridr\AppData\Local\Microsoft\Windows\Temporary Internet Files\Content.Word\20171026_161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marco.madridr\AppData\Local\Microsoft\Windows\Temporary Internet Files\Content.Word\20171026_16164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>UNIDAD MEDICA FAMILIAR NO 16</w:t>
      </w:r>
    </w:p>
    <w:p w:rsidR="00096E07" w:rsidRDefault="00096E07" w:rsidP="00096E07">
      <w:r>
        <w:t>AREA DE CHOQUE</w:t>
      </w:r>
    </w:p>
    <w:p w:rsidR="0089432C" w:rsidRDefault="00096E07" w:rsidP="004B345B">
      <w:r>
        <w:t>25%</w:t>
      </w:r>
    </w:p>
    <w:p w:rsidR="0089432C" w:rsidRDefault="0089432C" w:rsidP="004B345B"/>
    <w:p w:rsidR="0089432C" w:rsidRDefault="0089432C" w:rsidP="004B345B"/>
    <w:p w:rsidR="0089432C" w:rsidRDefault="0089432C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0" r="7620" b="635"/>
            <wp:docPr id="67" name="Imagen 67" descr="C:\Users\marco.madridr\AppData\Local\Microsoft\Windows\Temporary Internet Files\Content.Word\20171026_165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marco.madridr\AppData\Local\Microsoft\Windows\Temporary Internet Files\Content.Word\20171026_16560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>UNIDAD MEDICA FAMILIAR NO 16</w:t>
      </w:r>
    </w:p>
    <w:p w:rsidR="00096E07" w:rsidRDefault="00096E07" w:rsidP="00096E07">
      <w:r>
        <w:t>AREA DE CHOQUE</w:t>
      </w:r>
    </w:p>
    <w:p w:rsidR="0089432C" w:rsidRDefault="00096E07" w:rsidP="004B345B">
      <w:r>
        <w:t>50%</w:t>
      </w:r>
    </w:p>
    <w:p w:rsidR="0089432C" w:rsidRDefault="0089432C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0" r="7620" b="635"/>
            <wp:docPr id="68" name="Imagen 68" descr="C:\Users\marco.madridr\AppData\Local\Microsoft\Windows\Temporary Internet Files\Content.Word\20171108_092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marco.madridr\AppData\Local\Microsoft\Windows\Temporary Internet Files\Content.Word\20171108_09280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>UNIDAD MEDICA FAMILIAR NO 16</w:t>
      </w:r>
    </w:p>
    <w:p w:rsidR="00096E07" w:rsidRDefault="00096E07" w:rsidP="00096E07">
      <w:r>
        <w:t>AREA DE CHOQUE</w:t>
      </w:r>
    </w:p>
    <w:p w:rsidR="0089432C" w:rsidRDefault="00096E07" w:rsidP="004B345B">
      <w:r>
        <w:t>75%</w:t>
      </w:r>
    </w:p>
    <w:p w:rsidR="0089432C" w:rsidRDefault="0089432C">
      <w:r>
        <w:br w:type="page"/>
      </w:r>
    </w:p>
    <w:p w:rsidR="0089432C" w:rsidRDefault="0089432C" w:rsidP="004B345B"/>
    <w:p w:rsidR="0089432C" w:rsidRDefault="0089432C" w:rsidP="004B345B">
      <w:r>
        <w:rPr>
          <w:noProof/>
          <w:lang w:eastAsia="es-MX"/>
        </w:rPr>
        <w:drawing>
          <wp:inline distT="0" distB="0" distL="0" distR="0">
            <wp:extent cx="5612130" cy="4210049"/>
            <wp:effectExtent l="0" t="3493" r="4128" b="4127"/>
            <wp:docPr id="69" name="Imagen 69" descr="C:\Users\marco.madridr\AppData\Local\Microsoft\Windows\Temporary Internet Files\Content.Word\20171026_161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marco.madridr\AppData\Local\Microsoft\Windows\Temporary Internet Files\Content.Word\20171026_16174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>UNIDAD MEDICA FAMILIAR NO.16</w:t>
      </w:r>
    </w:p>
    <w:p w:rsidR="00096E07" w:rsidRDefault="00096E07" w:rsidP="00096E07">
      <w:r>
        <w:t>BAÑO RESIDENCIA MEDICOS</w:t>
      </w:r>
    </w:p>
    <w:p w:rsidR="0089432C" w:rsidRDefault="00096E07" w:rsidP="004B345B">
      <w:r>
        <w:t>25%</w:t>
      </w:r>
    </w:p>
    <w:p w:rsidR="0089432C" w:rsidRDefault="0089432C" w:rsidP="004B345B"/>
    <w:p w:rsidR="0089432C" w:rsidRDefault="0089432C" w:rsidP="004B345B"/>
    <w:p w:rsidR="0089432C" w:rsidRDefault="0089432C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71" name="Imagen 71" descr="C:\Users\marco.madridr\AppData\Local\Microsoft\Windows\Temporary Internet Files\Content.Word\20171027_073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marco.madridr\AppData\Local\Microsoft\Windows\Temporary Internet Files\Content.Word\20171027_07373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>UNIDAD MEDICA FAMILIAR NO.16</w:t>
      </w:r>
    </w:p>
    <w:p w:rsidR="00096E07" w:rsidRDefault="00096E07" w:rsidP="00096E07">
      <w:r>
        <w:t>BAÑO RESIDENCIA MEDICOS</w:t>
      </w:r>
    </w:p>
    <w:p w:rsidR="0089432C" w:rsidRDefault="00096E07" w:rsidP="004B345B">
      <w:r>
        <w:t>25%</w:t>
      </w:r>
    </w:p>
    <w:p w:rsidR="0089432C" w:rsidRDefault="0089432C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72" name="Imagen 72" descr="C:\Users\marco.madridr\AppData\Local\Microsoft\Windows\Temporary Internet Files\Content.Word\20171115_133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marco.madridr\AppData\Local\Microsoft\Windows\Temporary Internet Files\Content.Word\20171115_13395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>UNIDAD MEDICA FAMILIAR NO.16</w:t>
      </w:r>
    </w:p>
    <w:p w:rsidR="00096E07" w:rsidRDefault="00096E07" w:rsidP="00096E07">
      <w:r>
        <w:t>BAÑO RESIDENCIA MEDICOS</w:t>
      </w:r>
    </w:p>
    <w:p w:rsidR="0089432C" w:rsidRDefault="00096E07" w:rsidP="004B345B">
      <w:r>
        <w:t>50%</w:t>
      </w:r>
    </w:p>
    <w:p w:rsidR="0089432C" w:rsidRDefault="0089432C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73" name="Imagen 73" descr="C:\Users\marco.madridr\AppData\Local\Microsoft\Windows\Temporary Internet Files\Content.Word\20171115_133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marco.madridr\AppData\Local\Microsoft\Windows\Temporary Internet Files\Content.Word\20171115_13395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>UNIDAD MEDICA FAMILIAR NO.16</w:t>
      </w:r>
    </w:p>
    <w:p w:rsidR="00096E07" w:rsidRDefault="00096E07" w:rsidP="00096E07">
      <w:r>
        <w:t>BAÑO RESIDENCIA MEDICOS</w:t>
      </w:r>
    </w:p>
    <w:p w:rsidR="0089432C" w:rsidRDefault="00096E07" w:rsidP="004B345B">
      <w:r>
        <w:t>75%</w:t>
      </w:r>
    </w:p>
    <w:p w:rsidR="0089432C" w:rsidRDefault="0089432C">
      <w:r>
        <w:br w:type="page"/>
      </w:r>
    </w:p>
    <w:p w:rsidR="0089432C" w:rsidRDefault="0089432C" w:rsidP="004B345B"/>
    <w:p w:rsidR="0089432C" w:rsidRDefault="0089432C" w:rsidP="004B345B">
      <w:r>
        <w:rPr>
          <w:noProof/>
          <w:lang w:eastAsia="es-MX"/>
        </w:rPr>
        <w:drawing>
          <wp:inline distT="0" distB="0" distL="0" distR="0">
            <wp:extent cx="5612130" cy="4210049"/>
            <wp:effectExtent l="0" t="0" r="7620" b="635"/>
            <wp:docPr id="74" name="Imagen 74" descr="C:\Users\marco.madridr\AppData\Local\Microsoft\Windows\Temporary Internet Files\Content.Word\20171026_162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marco.madridr\AppData\Local\Microsoft\Windows\Temporary Internet Files\Content.Word\20171026_16263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>UNIDAD MEDICA FAMILIAR NO.16</w:t>
      </w:r>
    </w:p>
    <w:p w:rsidR="00096E07" w:rsidRDefault="00096E07" w:rsidP="00096E07">
      <w:r>
        <w:t>BAÑO DE PASILLO HOMBRES</w:t>
      </w:r>
    </w:p>
    <w:p w:rsidR="0089432C" w:rsidRDefault="00096E07" w:rsidP="004B345B">
      <w:r>
        <w:t>25%</w:t>
      </w:r>
    </w:p>
    <w:p w:rsidR="001235AF" w:rsidRDefault="001235AF" w:rsidP="004B345B">
      <w:r>
        <w:rPr>
          <w:noProof/>
          <w:lang w:eastAsia="es-MX"/>
        </w:rPr>
        <w:lastRenderedPageBreak/>
        <w:drawing>
          <wp:inline distT="0" distB="0" distL="0" distR="0" wp14:anchorId="7F927C1A" wp14:editId="31AFE7AF">
            <wp:extent cx="5612130" cy="4209415"/>
            <wp:effectExtent l="0" t="0" r="7620" b="635"/>
            <wp:docPr id="76" name="Imagen 76" descr="C:\Users\marco.madridr\AppData\Local\Microsoft\Windows\Temporary Internet Files\Content.Word\20171031_09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marco.madridr\AppData\Local\Microsoft\Windows\Temporary Internet Files\Content.Word\20171031_09023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32C" w:rsidRDefault="0089432C" w:rsidP="004B345B"/>
    <w:p w:rsidR="00096E07" w:rsidRDefault="00096E07" w:rsidP="00096E07">
      <w:r>
        <w:t>UNIDAD MEDICA FAMILIAR NO.16</w:t>
      </w:r>
    </w:p>
    <w:p w:rsidR="00096E07" w:rsidRDefault="00096E07" w:rsidP="00096E07">
      <w:r>
        <w:t>BAÑO DE PASILLO HOMBRES</w:t>
      </w:r>
    </w:p>
    <w:p w:rsidR="0089432C" w:rsidRDefault="00096E07" w:rsidP="004B345B">
      <w:r>
        <w:t>50%</w:t>
      </w:r>
    </w:p>
    <w:p w:rsidR="0089432C" w:rsidRDefault="0089432C" w:rsidP="004B345B"/>
    <w:p w:rsidR="0089432C" w:rsidRDefault="0089432C" w:rsidP="004B345B"/>
    <w:p w:rsidR="0089432C" w:rsidRDefault="0089432C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77" name="Imagen 77" descr="C:\Users\marco.madridr\AppData\Local\Microsoft\Windows\Temporary Internet Files\Content.Word\20171031_145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marco.madridr\AppData\Local\Microsoft\Windows\Temporary Internet Files\Content.Word\20171031_14580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>UNIDAD MEDICA FAMILIAR NO.16</w:t>
      </w:r>
    </w:p>
    <w:p w:rsidR="00096E07" w:rsidRDefault="00096E07" w:rsidP="00096E07">
      <w:r>
        <w:t>BAÑO DE PASILLO HOMBRES</w:t>
      </w:r>
    </w:p>
    <w:p w:rsidR="0089432C" w:rsidRDefault="00096E07" w:rsidP="004B345B">
      <w:r>
        <w:t>75%</w:t>
      </w:r>
    </w:p>
    <w:p w:rsidR="001235AF" w:rsidRDefault="001235AF" w:rsidP="004B345B">
      <w:r>
        <w:rPr>
          <w:noProof/>
          <w:lang w:eastAsia="es-MX"/>
        </w:rPr>
        <w:lastRenderedPageBreak/>
        <w:drawing>
          <wp:inline distT="0" distB="0" distL="0" distR="0" wp14:anchorId="1C4233C4" wp14:editId="32C89BEE">
            <wp:extent cx="5612130" cy="4209415"/>
            <wp:effectExtent l="0" t="3493" r="4128" b="4127"/>
            <wp:docPr id="75" name="Imagen 75" descr="C:\Users\marco.madridr\AppData\Local\Microsoft\Windows\Temporary Internet Files\Content.Word\20171029_174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marco.madridr\AppData\Local\Microsoft\Windows\Temporary Internet Files\Content.Word\20171029_17454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>UNIDAD MEDICA FAMILIAR NO.16</w:t>
      </w:r>
    </w:p>
    <w:p w:rsidR="00096E07" w:rsidRDefault="00096E07" w:rsidP="00096E07">
      <w:r>
        <w:t>BAÑO DE PASILLO HOMBRES</w:t>
      </w:r>
    </w:p>
    <w:p w:rsidR="00096E07" w:rsidRDefault="00096E07" w:rsidP="004B345B">
      <w:r>
        <w:t>75%</w:t>
      </w:r>
    </w:p>
    <w:p w:rsidR="0089432C" w:rsidRDefault="0089432C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78" name="Imagen 78" descr="C:\Users\marco.madridr\AppData\Local\Microsoft\Windows\Temporary Internet Files\Content.Word\20171111_150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marco.madridr\AppData\Local\Microsoft\Windows\Temporary Internet Files\Content.Word\20171111_15071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>UNIDAD MEDICA FAMILIAR NO.16</w:t>
      </w:r>
    </w:p>
    <w:p w:rsidR="00096E07" w:rsidRDefault="00096E07" w:rsidP="00096E07">
      <w:r>
        <w:t>BAÑO DE PASILLO HOMBRES</w:t>
      </w:r>
    </w:p>
    <w:p w:rsidR="0089432C" w:rsidRDefault="00096E07" w:rsidP="004B345B">
      <w:r>
        <w:t>100%</w:t>
      </w:r>
    </w:p>
    <w:p w:rsidR="0089432C" w:rsidRDefault="0089432C">
      <w:r>
        <w:br w:type="page"/>
      </w:r>
    </w:p>
    <w:p w:rsidR="0089432C" w:rsidRDefault="0089432C" w:rsidP="004B345B"/>
    <w:p w:rsidR="0089432C" w:rsidRDefault="0089432C" w:rsidP="004B345B">
      <w:r>
        <w:rPr>
          <w:noProof/>
          <w:lang w:eastAsia="es-MX"/>
        </w:rPr>
        <w:drawing>
          <wp:inline distT="0" distB="0" distL="0" distR="0">
            <wp:extent cx="5612130" cy="4210049"/>
            <wp:effectExtent l="0" t="3493" r="4128" b="4127"/>
            <wp:docPr id="79" name="Imagen 79" descr="C:\Users\marco.madridr\AppData\Local\Microsoft\Windows\Temporary Internet Files\Content.Word\20171031_14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marco.madridr\AppData\Local\Microsoft\Windows\Temporary Internet Files\Content.Word\20171031_14085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>UNIDAD MEDICA FAMILIAR NO. 16</w:t>
      </w:r>
    </w:p>
    <w:p w:rsidR="00096E07" w:rsidRDefault="00096E07" w:rsidP="00096E07">
      <w:r>
        <w:t>ODONTOLOGIA</w:t>
      </w:r>
    </w:p>
    <w:p w:rsidR="0089432C" w:rsidRDefault="00096E07" w:rsidP="004B345B">
      <w:r>
        <w:t>25%</w:t>
      </w:r>
    </w:p>
    <w:p w:rsidR="0089432C" w:rsidRDefault="0089432C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80" name="Imagen 80" descr="C:\Users\marco.madridr\AppData\Local\Microsoft\Windows\Temporary Internet Files\Content.Word\20171031_14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marco.madridr\AppData\Local\Microsoft\Windows\Temporary Internet Files\Content.Word\20171031_14081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>UNIDAD MEDICA FAMILIAR NO. 16</w:t>
      </w:r>
    </w:p>
    <w:p w:rsidR="00096E07" w:rsidRDefault="00096E07" w:rsidP="00096E07">
      <w:r>
        <w:t>ODONTOLOGIA</w:t>
      </w:r>
    </w:p>
    <w:p w:rsidR="0089432C" w:rsidRDefault="00096E07" w:rsidP="004B345B">
      <w:r>
        <w:t>50%</w:t>
      </w:r>
    </w:p>
    <w:p w:rsidR="0089432C" w:rsidRDefault="0089432C" w:rsidP="004B345B"/>
    <w:p w:rsidR="0089432C" w:rsidRDefault="0089432C" w:rsidP="004B345B"/>
    <w:p w:rsidR="0089432C" w:rsidRDefault="0089432C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82" name="Imagen 82" descr="C:\Users\marco.madridr\AppData\Local\Microsoft\Windows\Temporary Internet Files\Content.Word\20171103_15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marco.madridr\AppData\Local\Microsoft\Windows\Temporary Internet Files\Content.Word\20171103_15020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>UNIDAD MEDICA FAMILIAR NO. 16</w:t>
      </w:r>
    </w:p>
    <w:p w:rsidR="00096E07" w:rsidRDefault="00096E07" w:rsidP="00096E07">
      <w:r>
        <w:t>ODONTOLOGIA</w:t>
      </w:r>
    </w:p>
    <w:p w:rsidR="0089432C" w:rsidRDefault="00096E07" w:rsidP="004B345B">
      <w:r>
        <w:t>75%</w:t>
      </w:r>
    </w:p>
    <w:p w:rsidR="0089432C" w:rsidRDefault="0089432C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83" name="Imagen 83" descr="C:\Users\marco.madridr\AppData\Local\Microsoft\Windows\Temporary Internet Files\Content.Word\20171103_15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marco.madridr\AppData\Local\Microsoft\Windows\Temporary Internet Files\Content.Word\20171103_15015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>UNIDAD MEDICA FAMILIAR NO. 16</w:t>
      </w:r>
    </w:p>
    <w:p w:rsidR="00096E07" w:rsidRDefault="00096E07" w:rsidP="00096E07">
      <w:r>
        <w:t>ODONTOLOGIA</w:t>
      </w:r>
    </w:p>
    <w:p w:rsidR="0089432C" w:rsidRDefault="00096E07" w:rsidP="004B345B">
      <w:r>
        <w:t>75%</w:t>
      </w:r>
    </w:p>
    <w:p w:rsidR="0089432C" w:rsidRDefault="0089432C" w:rsidP="004B345B"/>
    <w:p w:rsidR="00EE3DAA" w:rsidRDefault="00EE3DAA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85" name="Imagen 85" descr="C:\Users\marco.madridr\AppData\Local\Microsoft\Windows\Temporary Internet Files\Content.Word\20171103_172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marco.madridr\AppData\Local\Microsoft\Windows\Temporary Internet Files\Content.Word\20171103_17261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>UNIDAD MEDICA FAMILIAR NO. 16</w:t>
      </w:r>
    </w:p>
    <w:p w:rsidR="00096E07" w:rsidRDefault="00096E07" w:rsidP="00096E07">
      <w:r>
        <w:t>ODONTOLOGIA</w:t>
      </w:r>
    </w:p>
    <w:p w:rsidR="00096E07" w:rsidRDefault="00096E07" w:rsidP="00096E07">
      <w:r>
        <w:t>75%</w:t>
      </w:r>
    </w:p>
    <w:p w:rsidR="00EE3DAA" w:rsidRDefault="00EE3DAA" w:rsidP="004B345B"/>
    <w:p w:rsidR="00EE3DAA" w:rsidRDefault="00EE3DAA" w:rsidP="004B345B"/>
    <w:p w:rsidR="00EE3DAA" w:rsidRDefault="00EE3DAA">
      <w:r>
        <w:br w:type="page"/>
      </w:r>
    </w:p>
    <w:p w:rsidR="00EE3DAA" w:rsidRDefault="00EE3DAA" w:rsidP="004B345B"/>
    <w:p w:rsidR="00EE3DAA" w:rsidRDefault="00EE3DAA" w:rsidP="004B345B">
      <w:r>
        <w:rPr>
          <w:noProof/>
          <w:lang w:eastAsia="es-MX"/>
        </w:rPr>
        <w:drawing>
          <wp:inline distT="0" distB="0" distL="0" distR="0">
            <wp:extent cx="5612130" cy="4210049"/>
            <wp:effectExtent l="0" t="3493" r="4128" b="4127"/>
            <wp:docPr id="87" name="Imagen 87" descr="C:\Users\marco.madridr\AppData\Local\Microsoft\Windows\Temporary Internet Files\Content.Word\20171026_085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marco.madridr\AppData\Local\Microsoft\Windows\Temporary Internet Files\Content.Word\20171026_08521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 xml:space="preserve">UNIDAD MEDICA FAMILIAR NO.16 </w:t>
      </w:r>
    </w:p>
    <w:p w:rsidR="00096E07" w:rsidRDefault="00096E07" w:rsidP="00096E07">
      <w:r>
        <w:t>AZOTEA</w:t>
      </w:r>
    </w:p>
    <w:p w:rsidR="00EE3DAA" w:rsidRDefault="00096E07" w:rsidP="004B345B">
      <w:r>
        <w:t>25%</w:t>
      </w:r>
    </w:p>
    <w:p w:rsidR="00EE3DAA" w:rsidRDefault="00EE3DAA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0" r="7620" b="635"/>
            <wp:docPr id="88" name="Imagen 88" descr="C:\Users\marco.madridr\AppData\Local\Microsoft\Windows\Temporary Internet Files\Content.Word\20171026_085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marco.madridr\AppData\Local\Microsoft\Windows\Temporary Internet Files\Content.Word\20171026_08524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 xml:space="preserve">UNIDAD MEDICA FAMILIAR NO.16 </w:t>
      </w:r>
    </w:p>
    <w:p w:rsidR="00096E07" w:rsidRDefault="00096E07" w:rsidP="00096E07">
      <w:r>
        <w:t>AZOTEA</w:t>
      </w:r>
    </w:p>
    <w:p w:rsidR="00096E07" w:rsidRDefault="00096E07" w:rsidP="00096E07">
      <w:r>
        <w:t>25%</w:t>
      </w:r>
    </w:p>
    <w:p w:rsidR="00EE3DAA" w:rsidRDefault="00EE3DAA" w:rsidP="004B345B"/>
    <w:p w:rsidR="00EE3DAA" w:rsidRDefault="00EE3DAA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3493" r="4128" b="4127"/>
            <wp:docPr id="89" name="Imagen 89" descr="C:\Users\marco.madridr\AppData\Local\Microsoft\Windows\Temporary Internet Files\Content.Word\20171027_133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Users\marco.madridr\AppData\Local\Microsoft\Windows\Temporary Internet Files\Content.Word\20171027_13361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 xml:space="preserve">UNIDAD MEDICA FAMILIAR NO.16 </w:t>
      </w:r>
    </w:p>
    <w:p w:rsidR="00096E07" w:rsidRDefault="00096E07" w:rsidP="00096E07">
      <w:r>
        <w:t>AZOTEA</w:t>
      </w:r>
    </w:p>
    <w:p w:rsidR="00096E07" w:rsidRDefault="00096E07" w:rsidP="00096E07">
      <w:r>
        <w:t>50</w:t>
      </w:r>
      <w:r>
        <w:t>%</w:t>
      </w:r>
    </w:p>
    <w:p w:rsidR="00EE3DAA" w:rsidRDefault="00EE3DAA" w:rsidP="004B345B"/>
    <w:p w:rsidR="00EE3DAA" w:rsidRDefault="00EE3DAA" w:rsidP="004B345B">
      <w:r>
        <w:rPr>
          <w:noProof/>
          <w:lang w:eastAsia="es-MX"/>
        </w:rPr>
        <w:lastRenderedPageBreak/>
        <w:drawing>
          <wp:inline distT="0" distB="0" distL="0" distR="0">
            <wp:extent cx="5612130" cy="4210049"/>
            <wp:effectExtent l="0" t="0" r="7620" b="635"/>
            <wp:docPr id="90" name="Imagen 90" descr="C:\Users\marco.madridr\AppData\Local\Microsoft\Windows\Temporary Internet Files\Content.Word\20171028_095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marco.madridr\AppData\Local\Microsoft\Windows\Temporary Internet Files\Content.Word\20171028_09541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E07" w:rsidRDefault="00096E07" w:rsidP="00096E07">
      <w:r>
        <w:t xml:space="preserve">UNIDAD MEDICA FAMILIAR NO.16 </w:t>
      </w:r>
    </w:p>
    <w:p w:rsidR="00096E07" w:rsidRDefault="00096E07" w:rsidP="00096E07">
      <w:r>
        <w:t>AZOTEA</w:t>
      </w:r>
    </w:p>
    <w:p w:rsidR="00096E07" w:rsidRDefault="00096E07" w:rsidP="00096E07">
      <w:r>
        <w:t>50%</w:t>
      </w:r>
    </w:p>
    <w:p w:rsidR="00EE3DAA" w:rsidRDefault="00EE3DAA" w:rsidP="004B345B"/>
    <w:p w:rsidR="00EE3DAA" w:rsidRDefault="00EE3DAA">
      <w:bookmarkStart w:id="0" w:name="_GoBack"/>
      <w:bookmarkEnd w:id="0"/>
    </w:p>
    <w:sectPr w:rsidR="00EE3DAA" w:rsidSect="00940B75">
      <w:headerReference w:type="default" r:id="rId75"/>
      <w:pgSz w:w="12240" w:h="15840"/>
      <w:pgMar w:top="1659" w:right="1701" w:bottom="568" w:left="1701" w:header="720" w:footer="7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F7A8F" w:rsidRDefault="00BF7A8F" w:rsidP="007A585A">
      <w:r>
        <w:separator/>
      </w:r>
    </w:p>
  </w:endnote>
  <w:endnote w:type="continuationSeparator" w:id="0">
    <w:p w:rsidR="00BF7A8F" w:rsidRDefault="00BF7A8F" w:rsidP="007A58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(W1)">
    <w:altName w:val="Arial"/>
    <w:charset w:val="00"/>
    <w:family w:val="swiss"/>
    <w:pitch w:val="variable"/>
    <w:sig w:usb0="00000000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entury Gothic">
    <w:altName w:val="Arial"/>
    <w:charset w:val="00"/>
    <w:family w:val="swiss"/>
    <w:pitch w:val="variable"/>
    <w:sig w:usb0="00000001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F7A8F" w:rsidRDefault="00BF7A8F" w:rsidP="007A585A">
      <w:r>
        <w:separator/>
      </w:r>
    </w:p>
  </w:footnote>
  <w:footnote w:type="continuationSeparator" w:id="0">
    <w:p w:rsidR="00BF7A8F" w:rsidRDefault="00BF7A8F" w:rsidP="007A585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1520" w:rsidRDefault="00121520" w:rsidP="007A585A">
    <w:pPr>
      <w:pStyle w:val="Encabezado"/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B12BB1" wp14:editId="1AE5D568">
              <wp:simplePos x="0" y="0"/>
              <wp:positionH relativeFrom="column">
                <wp:posOffset>2003307</wp:posOffset>
              </wp:positionH>
              <wp:positionV relativeFrom="paragraph">
                <wp:posOffset>-329609</wp:posOffset>
              </wp:positionV>
              <wp:extent cx="3253238" cy="1009768"/>
              <wp:effectExtent l="0" t="0" r="4445" b="0"/>
              <wp:wrapNone/>
              <wp:docPr id="26" name="26 Rectángul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253238" cy="1009768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121520" w:rsidRDefault="00121520" w:rsidP="00EE2A71">
                          <w:pPr>
                            <w:jc w:val="center"/>
                            <w:rPr>
                              <w:rFonts w:ascii="Century Gothic" w:hAnsi="Century Gothic"/>
                              <w:sz w:val="16"/>
                              <w:szCs w:val="16"/>
                            </w:rPr>
                          </w:pPr>
                          <w:r w:rsidRPr="00EE2A71">
                            <w:rPr>
                              <w:rFonts w:ascii="Century Gothic" w:hAnsi="Century Gothic"/>
                              <w:sz w:val="16"/>
                              <w:szCs w:val="16"/>
                            </w:rPr>
                            <w:t>INSTITUTO MEXICANO DEL SEGURO SOCIAL</w:t>
                          </w:r>
                        </w:p>
                        <w:p w:rsidR="00121520" w:rsidRDefault="00121520" w:rsidP="00EE2A71">
                          <w:pPr>
                            <w:jc w:val="center"/>
                            <w:rPr>
                              <w:rFonts w:ascii="Century Gothic" w:hAnsi="Century Gothic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entury Gothic" w:hAnsi="Century Gothic"/>
                              <w:sz w:val="16"/>
                              <w:szCs w:val="16"/>
                            </w:rPr>
                            <w:t>DELEGACION ESTATAL EN CHIAPAS</w:t>
                          </w:r>
                        </w:p>
                        <w:p w:rsidR="00121520" w:rsidRDefault="00121520" w:rsidP="00EE2A71">
                          <w:pPr>
                            <w:jc w:val="center"/>
                            <w:rPr>
                              <w:rFonts w:ascii="Century Gothic" w:hAnsi="Century Gothic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entury Gothic" w:hAnsi="Century Gothic"/>
                              <w:sz w:val="16"/>
                              <w:szCs w:val="16"/>
                            </w:rPr>
                            <w:t>JEFATURA DELEGACIONAL DE SERVICIOS ADMINISTRATIVOS</w:t>
                          </w:r>
                        </w:p>
                        <w:p w:rsidR="00121520" w:rsidRDefault="00121520" w:rsidP="00EE2A71">
                          <w:pPr>
                            <w:jc w:val="center"/>
                            <w:rPr>
                              <w:rFonts w:ascii="Century Gothic" w:hAnsi="Century Gothic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entury Gothic" w:hAnsi="Century Gothic"/>
                              <w:sz w:val="16"/>
                              <w:szCs w:val="16"/>
                            </w:rPr>
                            <w:t>DEPARTAMENTO DE CONSERVACION Y SERVICIOS GENERALES</w:t>
                          </w:r>
                        </w:p>
                        <w:p w:rsidR="00121520" w:rsidRPr="00EE2A71" w:rsidRDefault="00121520" w:rsidP="00EE2A71">
                          <w:pPr>
                            <w:jc w:val="center"/>
                            <w:rPr>
                              <w:rFonts w:ascii="Century Gothic" w:hAnsi="Century Gothic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entury Gothic" w:hAnsi="Century Gothic"/>
                              <w:sz w:val="16"/>
                              <w:szCs w:val="16"/>
                            </w:rPr>
                            <w:t>OFICINA DE SUPERVISION A CONSERVACION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26 Rectángulo" o:spid="_x0000_s1026" style="position:absolute;margin-left:157.75pt;margin-top:-25.95pt;width:256.15pt;height:79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" fillcolor="white [3201]" stroked="f" strokeweight="2pt">
              <v:textbox>
                <w:txbxContent>
                  <w:p w:rsidR="00121520" w:rsidRDefault="00121520" w:rsidP="00EE2A71">
                    <w:pPr>
                      <w:jc w:val="center"/>
                      <w:rPr>
                        <w:rFonts w:ascii="Century Gothic" w:hAnsi="Century Gothic"/>
                        <w:sz w:val="16"/>
                        <w:szCs w:val="16"/>
                      </w:rPr>
                    </w:pPr>
                    <w:r w:rsidRPr="00EE2A71">
                      <w:rPr>
                        <w:rFonts w:ascii="Century Gothic" w:hAnsi="Century Gothic"/>
                        <w:sz w:val="16"/>
                        <w:szCs w:val="16"/>
                      </w:rPr>
                      <w:t>INSTITUTO MEXICANO DEL SEGURO SOCIAL</w:t>
                    </w:r>
                  </w:p>
                  <w:p w:rsidR="00121520" w:rsidRDefault="00121520" w:rsidP="00EE2A71">
                    <w:pPr>
                      <w:jc w:val="center"/>
                      <w:rPr>
                        <w:rFonts w:ascii="Century Gothic" w:hAnsi="Century Gothic"/>
                        <w:sz w:val="16"/>
                        <w:szCs w:val="16"/>
                      </w:rPr>
                    </w:pPr>
                    <w:r>
                      <w:rPr>
                        <w:rFonts w:ascii="Century Gothic" w:hAnsi="Century Gothic"/>
                        <w:sz w:val="16"/>
                        <w:szCs w:val="16"/>
                      </w:rPr>
                      <w:t>DELEGACION ESTATAL EN CHIAPAS</w:t>
                    </w:r>
                  </w:p>
                  <w:p w:rsidR="00121520" w:rsidRDefault="00121520" w:rsidP="00EE2A71">
                    <w:pPr>
                      <w:jc w:val="center"/>
                      <w:rPr>
                        <w:rFonts w:ascii="Century Gothic" w:hAnsi="Century Gothic"/>
                        <w:sz w:val="16"/>
                        <w:szCs w:val="16"/>
                      </w:rPr>
                    </w:pPr>
                    <w:r>
                      <w:rPr>
                        <w:rFonts w:ascii="Century Gothic" w:hAnsi="Century Gothic"/>
                        <w:sz w:val="16"/>
                        <w:szCs w:val="16"/>
                      </w:rPr>
                      <w:t>JEFATURA DELEGACIONAL DE SERVICIOS ADMINISTRATIVOS</w:t>
                    </w:r>
                  </w:p>
                  <w:p w:rsidR="00121520" w:rsidRDefault="00121520" w:rsidP="00EE2A71">
                    <w:pPr>
                      <w:jc w:val="center"/>
                      <w:rPr>
                        <w:rFonts w:ascii="Century Gothic" w:hAnsi="Century Gothic"/>
                        <w:sz w:val="16"/>
                        <w:szCs w:val="16"/>
                      </w:rPr>
                    </w:pPr>
                    <w:r>
                      <w:rPr>
                        <w:rFonts w:ascii="Century Gothic" w:hAnsi="Century Gothic"/>
                        <w:sz w:val="16"/>
                        <w:szCs w:val="16"/>
                      </w:rPr>
                      <w:t>DEPARTAMENTO DE CONSERVACION Y SERVICIOS GENERALES</w:t>
                    </w:r>
                  </w:p>
                  <w:p w:rsidR="00121520" w:rsidRPr="00EE2A71" w:rsidRDefault="00121520" w:rsidP="00EE2A71">
                    <w:pPr>
                      <w:jc w:val="center"/>
                      <w:rPr>
                        <w:rFonts w:ascii="Century Gothic" w:hAnsi="Century Gothic"/>
                        <w:sz w:val="16"/>
                        <w:szCs w:val="16"/>
                      </w:rPr>
                    </w:pPr>
                    <w:r>
                      <w:rPr>
                        <w:rFonts w:ascii="Century Gothic" w:hAnsi="Century Gothic"/>
                        <w:sz w:val="16"/>
                        <w:szCs w:val="16"/>
                      </w:rPr>
                      <w:t>OFICINA DE SUPERVISION A CONSERVACION</w:t>
                    </w:r>
                  </w:p>
                </w:txbxContent>
              </v:textbox>
            </v:rect>
          </w:pict>
        </mc:Fallback>
      </mc:AlternateContent>
    </w:r>
    <w:r>
      <w:rPr>
        <w:noProof/>
        <w:lang w:val="es-MX" w:eastAsia="es-MX"/>
      </w:rPr>
      <w:drawing>
        <wp:anchor distT="0" distB="0" distL="114300" distR="114300" simplePos="0" relativeHeight="251657728" behindDoc="1" locked="0" layoutInCell="1" allowOverlap="1" wp14:anchorId="7E38C1C8" wp14:editId="626F0F0A">
          <wp:simplePos x="0" y="0"/>
          <wp:positionH relativeFrom="column">
            <wp:posOffset>-1032510</wp:posOffset>
          </wp:positionH>
          <wp:positionV relativeFrom="paragraph">
            <wp:posOffset>-212429</wp:posOffset>
          </wp:positionV>
          <wp:extent cx="7639050" cy="9473529"/>
          <wp:effectExtent l="0" t="0" r="0" b="0"/>
          <wp:wrapNone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7013"/>
                  <a:stretch>
                    <a:fillRect/>
                  </a:stretch>
                </pic:blipFill>
                <pic:spPr bwMode="auto">
                  <a:xfrm>
                    <a:off x="0" y="0"/>
                    <a:ext cx="7639050" cy="947352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:rsidR="00121520" w:rsidRDefault="00121520" w:rsidP="007A585A">
    <w:pPr>
      <w:pStyle w:val="Encabezado"/>
    </w:pPr>
  </w:p>
  <w:p w:rsidR="00121520" w:rsidRDefault="00121520" w:rsidP="00034081">
    <w:pPr>
      <w:pStyle w:val="Encabezado"/>
      <w:jc w:val="center"/>
      <w:rPr>
        <w:sz w:val="22"/>
        <w:szCs w:val="22"/>
      </w:rPr>
    </w:pPr>
  </w:p>
  <w:p w:rsidR="00121520" w:rsidRPr="007A585A" w:rsidRDefault="00121520" w:rsidP="00034081">
    <w:pPr>
      <w:pStyle w:val="Encabezado"/>
      <w:jc w:val="center"/>
    </w:pPr>
  </w:p>
  <w:p w:rsidR="00121520" w:rsidRPr="007A585A" w:rsidRDefault="00121520" w:rsidP="007A585A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697DFA"/>
    <w:multiLevelType w:val="hybridMultilevel"/>
    <w:tmpl w:val="8CAE790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C7649F"/>
    <w:multiLevelType w:val="hybridMultilevel"/>
    <w:tmpl w:val="00DEB10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1161E7D"/>
    <w:multiLevelType w:val="hybridMultilevel"/>
    <w:tmpl w:val="5D38B8D0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E47E48"/>
    <w:multiLevelType w:val="hybridMultilevel"/>
    <w:tmpl w:val="F178317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B703C63"/>
    <w:multiLevelType w:val="hybridMultilevel"/>
    <w:tmpl w:val="55A8993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427263C6"/>
    <w:multiLevelType w:val="hybridMultilevel"/>
    <w:tmpl w:val="1FA07D4E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9D96131"/>
    <w:multiLevelType w:val="hybridMultilevel"/>
    <w:tmpl w:val="D8EA1E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7EA04EE"/>
    <w:multiLevelType w:val="hybridMultilevel"/>
    <w:tmpl w:val="8BDE645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42D4ED4"/>
    <w:multiLevelType w:val="hybridMultilevel"/>
    <w:tmpl w:val="E07222AE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BEC0C07"/>
    <w:multiLevelType w:val="hybridMultilevel"/>
    <w:tmpl w:val="3C9E0B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8D56067"/>
    <w:multiLevelType w:val="hybridMultilevel"/>
    <w:tmpl w:val="07EC524C"/>
    <w:lvl w:ilvl="0" w:tplc="9D868808">
      <w:start w:val="1"/>
      <w:numFmt w:val="upperRoman"/>
      <w:lvlText w:val="%1."/>
      <w:lvlJc w:val="left"/>
      <w:pPr>
        <w:ind w:left="907" w:hanging="513"/>
      </w:pPr>
      <w:rPr>
        <w:rFonts w:ascii="Arial (W1)" w:hAnsi="Arial (W1)" w:hint="default"/>
        <w:b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EF37663"/>
    <w:multiLevelType w:val="hybridMultilevel"/>
    <w:tmpl w:val="0C5C80B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7"/>
  </w:num>
  <w:num w:numId="4">
    <w:abstractNumId w:val="9"/>
  </w:num>
  <w:num w:numId="5">
    <w:abstractNumId w:val="11"/>
  </w:num>
  <w:num w:numId="6">
    <w:abstractNumId w:val="6"/>
  </w:num>
  <w:num w:numId="7">
    <w:abstractNumId w:val="3"/>
  </w:num>
  <w:num w:numId="8">
    <w:abstractNumId w:val="0"/>
  </w:num>
  <w:num w:numId="9">
    <w:abstractNumId w:val="10"/>
  </w:num>
  <w:num w:numId="10">
    <w:abstractNumId w:val="8"/>
  </w:num>
  <w:num w:numId="11">
    <w:abstractNumId w:val="1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6310"/>
    <w:rsid w:val="000165F6"/>
    <w:rsid w:val="0002558E"/>
    <w:rsid w:val="00026727"/>
    <w:rsid w:val="0003037D"/>
    <w:rsid w:val="00031E32"/>
    <w:rsid w:val="00032B9E"/>
    <w:rsid w:val="00034022"/>
    <w:rsid w:val="00034081"/>
    <w:rsid w:val="00035245"/>
    <w:rsid w:val="00045B56"/>
    <w:rsid w:val="0005468B"/>
    <w:rsid w:val="00054BB1"/>
    <w:rsid w:val="0005648E"/>
    <w:rsid w:val="000709F9"/>
    <w:rsid w:val="00075745"/>
    <w:rsid w:val="00076B3D"/>
    <w:rsid w:val="00077FFE"/>
    <w:rsid w:val="00090179"/>
    <w:rsid w:val="00096E07"/>
    <w:rsid w:val="000A292C"/>
    <w:rsid w:val="000A7922"/>
    <w:rsid w:val="000B001C"/>
    <w:rsid w:val="000B01F8"/>
    <w:rsid w:val="000D3BC1"/>
    <w:rsid w:val="000D655A"/>
    <w:rsid w:val="000E1F72"/>
    <w:rsid w:val="00104DAD"/>
    <w:rsid w:val="001106EE"/>
    <w:rsid w:val="00113E0F"/>
    <w:rsid w:val="00121520"/>
    <w:rsid w:val="001235AF"/>
    <w:rsid w:val="00124E2E"/>
    <w:rsid w:val="00127E45"/>
    <w:rsid w:val="001314FC"/>
    <w:rsid w:val="00133C0C"/>
    <w:rsid w:val="00136C83"/>
    <w:rsid w:val="00152247"/>
    <w:rsid w:val="00157DAD"/>
    <w:rsid w:val="001625E8"/>
    <w:rsid w:val="001744FE"/>
    <w:rsid w:val="0018466C"/>
    <w:rsid w:val="00197440"/>
    <w:rsid w:val="001A10D2"/>
    <w:rsid w:val="001A1830"/>
    <w:rsid w:val="001A3AE0"/>
    <w:rsid w:val="001A4A77"/>
    <w:rsid w:val="001B26CC"/>
    <w:rsid w:val="001B6CA6"/>
    <w:rsid w:val="001B7FDB"/>
    <w:rsid w:val="001C7973"/>
    <w:rsid w:val="001E42AB"/>
    <w:rsid w:val="001F4C08"/>
    <w:rsid w:val="002004CF"/>
    <w:rsid w:val="002017C5"/>
    <w:rsid w:val="00206801"/>
    <w:rsid w:val="00217D1C"/>
    <w:rsid w:val="00223F88"/>
    <w:rsid w:val="00233179"/>
    <w:rsid w:val="00244F77"/>
    <w:rsid w:val="00245C09"/>
    <w:rsid w:val="00247960"/>
    <w:rsid w:val="00254D6E"/>
    <w:rsid w:val="00254F3E"/>
    <w:rsid w:val="0027323D"/>
    <w:rsid w:val="00274BC6"/>
    <w:rsid w:val="00280EE4"/>
    <w:rsid w:val="00283EFC"/>
    <w:rsid w:val="002947FE"/>
    <w:rsid w:val="002A148B"/>
    <w:rsid w:val="002A6AC8"/>
    <w:rsid w:val="002B262F"/>
    <w:rsid w:val="002B326F"/>
    <w:rsid w:val="002B3CF2"/>
    <w:rsid w:val="002B644F"/>
    <w:rsid w:val="002E4CFB"/>
    <w:rsid w:val="002F4712"/>
    <w:rsid w:val="002F5A78"/>
    <w:rsid w:val="00305360"/>
    <w:rsid w:val="00321CEA"/>
    <w:rsid w:val="00340C9C"/>
    <w:rsid w:val="00341310"/>
    <w:rsid w:val="00344C6C"/>
    <w:rsid w:val="003468D1"/>
    <w:rsid w:val="00364E92"/>
    <w:rsid w:val="003756A8"/>
    <w:rsid w:val="00384142"/>
    <w:rsid w:val="003841E6"/>
    <w:rsid w:val="00393335"/>
    <w:rsid w:val="0039560C"/>
    <w:rsid w:val="00396F6B"/>
    <w:rsid w:val="003A068A"/>
    <w:rsid w:val="003A1B30"/>
    <w:rsid w:val="003B22C0"/>
    <w:rsid w:val="003F27A1"/>
    <w:rsid w:val="003F6F09"/>
    <w:rsid w:val="00413356"/>
    <w:rsid w:val="0041653D"/>
    <w:rsid w:val="00422B39"/>
    <w:rsid w:val="00422EEC"/>
    <w:rsid w:val="00435F1C"/>
    <w:rsid w:val="00437D4C"/>
    <w:rsid w:val="00451DF8"/>
    <w:rsid w:val="00456152"/>
    <w:rsid w:val="004646EF"/>
    <w:rsid w:val="004704A2"/>
    <w:rsid w:val="00477883"/>
    <w:rsid w:val="00480707"/>
    <w:rsid w:val="00484D4D"/>
    <w:rsid w:val="00490130"/>
    <w:rsid w:val="00494E2F"/>
    <w:rsid w:val="004A081E"/>
    <w:rsid w:val="004A65AE"/>
    <w:rsid w:val="004A7029"/>
    <w:rsid w:val="004B345B"/>
    <w:rsid w:val="004B5706"/>
    <w:rsid w:val="004C151E"/>
    <w:rsid w:val="004C74AE"/>
    <w:rsid w:val="004F161A"/>
    <w:rsid w:val="00500DAA"/>
    <w:rsid w:val="0051250A"/>
    <w:rsid w:val="005132F5"/>
    <w:rsid w:val="00513E0A"/>
    <w:rsid w:val="005162A4"/>
    <w:rsid w:val="00520072"/>
    <w:rsid w:val="0052122C"/>
    <w:rsid w:val="00521A39"/>
    <w:rsid w:val="00535BFF"/>
    <w:rsid w:val="00541CE2"/>
    <w:rsid w:val="00542A7E"/>
    <w:rsid w:val="00544773"/>
    <w:rsid w:val="00564CC2"/>
    <w:rsid w:val="00575430"/>
    <w:rsid w:val="005755C4"/>
    <w:rsid w:val="00576339"/>
    <w:rsid w:val="005A163A"/>
    <w:rsid w:val="005A1722"/>
    <w:rsid w:val="005A5FEE"/>
    <w:rsid w:val="005B04E0"/>
    <w:rsid w:val="005C6897"/>
    <w:rsid w:val="005D1340"/>
    <w:rsid w:val="005E448E"/>
    <w:rsid w:val="005E6652"/>
    <w:rsid w:val="005F364F"/>
    <w:rsid w:val="005F717C"/>
    <w:rsid w:val="00600B10"/>
    <w:rsid w:val="006031DC"/>
    <w:rsid w:val="006352C6"/>
    <w:rsid w:val="006423F0"/>
    <w:rsid w:val="00643A8C"/>
    <w:rsid w:val="00647180"/>
    <w:rsid w:val="00650E66"/>
    <w:rsid w:val="00657B12"/>
    <w:rsid w:val="0066009E"/>
    <w:rsid w:val="00665148"/>
    <w:rsid w:val="0067140B"/>
    <w:rsid w:val="0067461A"/>
    <w:rsid w:val="00693FC0"/>
    <w:rsid w:val="006A1B3B"/>
    <w:rsid w:val="006A2B08"/>
    <w:rsid w:val="006A3F2C"/>
    <w:rsid w:val="006A46B0"/>
    <w:rsid w:val="006A7A0C"/>
    <w:rsid w:val="006B0FCC"/>
    <w:rsid w:val="006C3B9A"/>
    <w:rsid w:val="006D18E8"/>
    <w:rsid w:val="006D1D24"/>
    <w:rsid w:val="006D4672"/>
    <w:rsid w:val="006D6187"/>
    <w:rsid w:val="006D777C"/>
    <w:rsid w:val="006E31AB"/>
    <w:rsid w:val="006F18D7"/>
    <w:rsid w:val="006F3D6D"/>
    <w:rsid w:val="006F7CF7"/>
    <w:rsid w:val="00700EB0"/>
    <w:rsid w:val="00705612"/>
    <w:rsid w:val="00707805"/>
    <w:rsid w:val="00710AC4"/>
    <w:rsid w:val="0071152B"/>
    <w:rsid w:val="007211ED"/>
    <w:rsid w:val="007411EE"/>
    <w:rsid w:val="00756826"/>
    <w:rsid w:val="00763CE4"/>
    <w:rsid w:val="007753DF"/>
    <w:rsid w:val="007823CA"/>
    <w:rsid w:val="00783BB9"/>
    <w:rsid w:val="0078488C"/>
    <w:rsid w:val="007A049A"/>
    <w:rsid w:val="007A585A"/>
    <w:rsid w:val="007B22F0"/>
    <w:rsid w:val="007B2390"/>
    <w:rsid w:val="007B2A98"/>
    <w:rsid w:val="007B4717"/>
    <w:rsid w:val="007B76DB"/>
    <w:rsid w:val="007B7B32"/>
    <w:rsid w:val="007C6E1D"/>
    <w:rsid w:val="007C7718"/>
    <w:rsid w:val="007D307F"/>
    <w:rsid w:val="007E6B72"/>
    <w:rsid w:val="007F021F"/>
    <w:rsid w:val="00801333"/>
    <w:rsid w:val="00801384"/>
    <w:rsid w:val="00812B5A"/>
    <w:rsid w:val="00826DCA"/>
    <w:rsid w:val="00832617"/>
    <w:rsid w:val="00832D37"/>
    <w:rsid w:val="00841BAC"/>
    <w:rsid w:val="00863230"/>
    <w:rsid w:val="00870E3A"/>
    <w:rsid w:val="0087216D"/>
    <w:rsid w:val="008775D1"/>
    <w:rsid w:val="008777D9"/>
    <w:rsid w:val="008902BA"/>
    <w:rsid w:val="0089432C"/>
    <w:rsid w:val="00894894"/>
    <w:rsid w:val="00897839"/>
    <w:rsid w:val="008A2D99"/>
    <w:rsid w:val="008C7B94"/>
    <w:rsid w:val="008D2677"/>
    <w:rsid w:val="008D2D90"/>
    <w:rsid w:val="008E38D5"/>
    <w:rsid w:val="008F4CAC"/>
    <w:rsid w:val="008F4D77"/>
    <w:rsid w:val="008F5B2E"/>
    <w:rsid w:val="008F73B8"/>
    <w:rsid w:val="00901355"/>
    <w:rsid w:val="00902A5E"/>
    <w:rsid w:val="00912FE1"/>
    <w:rsid w:val="009138A1"/>
    <w:rsid w:val="0091431E"/>
    <w:rsid w:val="00935D54"/>
    <w:rsid w:val="00940980"/>
    <w:rsid w:val="00940B75"/>
    <w:rsid w:val="00946250"/>
    <w:rsid w:val="00946464"/>
    <w:rsid w:val="00947D65"/>
    <w:rsid w:val="00947E2F"/>
    <w:rsid w:val="009616B1"/>
    <w:rsid w:val="009635E3"/>
    <w:rsid w:val="00964CCE"/>
    <w:rsid w:val="00967FEB"/>
    <w:rsid w:val="00973A3C"/>
    <w:rsid w:val="0097613E"/>
    <w:rsid w:val="00983B74"/>
    <w:rsid w:val="009851CE"/>
    <w:rsid w:val="00990BAF"/>
    <w:rsid w:val="00992C08"/>
    <w:rsid w:val="009A6886"/>
    <w:rsid w:val="009B1898"/>
    <w:rsid w:val="009B3F4F"/>
    <w:rsid w:val="009D4F79"/>
    <w:rsid w:val="009D5DFD"/>
    <w:rsid w:val="009E075A"/>
    <w:rsid w:val="009E4345"/>
    <w:rsid w:val="009E6F8E"/>
    <w:rsid w:val="009F13EE"/>
    <w:rsid w:val="009F764C"/>
    <w:rsid w:val="00A02C82"/>
    <w:rsid w:val="00A06F36"/>
    <w:rsid w:val="00A0729B"/>
    <w:rsid w:val="00A14B9B"/>
    <w:rsid w:val="00A22E7C"/>
    <w:rsid w:val="00A31236"/>
    <w:rsid w:val="00A331B7"/>
    <w:rsid w:val="00A340FC"/>
    <w:rsid w:val="00A5599F"/>
    <w:rsid w:val="00A618D1"/>
    <w:rsid w:val="00A71CC2"/>
    <w:rsid w:val="00A75E87"/>
    <w:rsid w:val="00A85097"/>
    <w:rsid w:val="00A853D7"/>
    <w:rsid w:val="00A940EF"/>
    <w:rsid w:val="00A9720C"/>
    <w:rsid w:val="00AA7C14"/>
    <w:rsid w:val="00AB03B2"/>
    <w:rsid w:val="00AB2FB0"/>
    <w:rsid w:val="00AB4E1D"/>
    <w:rsid w:val="00AB6310"/>
    <w:rsid w:val="00AB77D6"/>
    <w:rsid w:val="00AB7F02"/>
    <w:rsid w:val="00AC7F5D"/>
    <w:rsid w:val="00AD1CCA"/>
    <w:rsid w:val="00AD29FC"/>
    <w:rsid w:val="00AD3106"/>
    <w:rsid w:val="00AD71A0"/>
    <w:rsid w:val="00AE6F4A"/>
    <w:rsid w:val="00AE7ABA"/>
    <w:rsid w:val="00AF590E"/>
    <w:rsid w:val="00AF7287"/>
    <w:rsid w:val="00B04B1A"/>
    <w:rsid w:val="00B068E6"/>
    <w:rsid w:val="00B24043"/>
    <w:rsid w:val="00B31A3B"/>
    <w:rsid w:val="00B379CD"/>
    <w:rsid w:val="00B37E30"/>
    <w:rsid w:val="00B44E8C"/>
    <w:rsid w:val="00B462C9"/>
    <w:rsid w:val="00B47ED1"/>
    <w:rsid w:val="00B5194B"/>
    <w:rsid w:val="00B52FB0"/>
    <w:rsid w:val="00B67FE1"/>
    <w:rsid w:val="00B721C0"/>
    <w:rsid w:val="00B75A3C"/>
    <w:rsid w:val="00B77DCB"/>
    <w:rsid w:val="00B82E52"/>
    <w:rsid w:val="00B86338"/>
    <w:rsid w:val="00B90C41"/>
    <w:rsid w:val="00BA36F5"/>
    <w:rsid w:val="00BB2123"/>
    <w:rsid w:val="00BB695C"/>
    <w:rsid w:val="00BC70CA"/>
    <w:rsid w:val="00BD4D70"/>
    <w:rsid w:val="00BE175F"/>
    <w:rsid w:val="00BE1DF1"/>
    <w:rsid w:val="00BE2F82"/>
    <w:rsid w:val="00BE3D05"/>
    <w:rsid w:val="00BF2FF2"/>
    <w:rsid w:val="00BF5C37"/>
    <w:rsid w:val="00BF7105"/>
    <w:rsid w:val="00BF7A8F"/>
    <w:rsid w:val="00BF7DA3"/>
    <w:rsid w:val="00C02DC4"/>
    <w:rsid w:val="00C141ED"/>
    <w:rsid w:val="00C30412"/>
    <w:rsid w:val="00C34269"/>
    <w:rsid w:val="00C3765E"/>
    <w:rsid w:val="00C4337A"/>
    <w:rsid w:val="00C45663"/>
    <w:rsid w:val="00C4636C"/>
    <w:rsid w:val="00C731DF"/>
    <w:rsid w:val="00C76779"/>
    <w:rsid w:val="00C82DF4"/>
    <w:rsid w:val="00C87205"/>
    <w:rsid w:val="00C90E6B"/>
    <w:rsid w:val="00C936D9"/>
    <w:rsid w:val="00C9429E"/>
    <w:rsid w:val="00CB2C24"/>
    <w:rsid w:val="00CB2EA3"/>
    <w:rsid w:val="00CC1C31"/>
    <w:rsid w:val="00CC25C3"/>
    <w:rsid w:val="00CC3155"/>
    <w:rsid w:val="00CC4642"/>
    <w:rsid w:val="00CE0B3E"/>
    <w:rsid w:val="00CE5FC0"/>
    <w:rsid w:val="00CF39AE"/>
    <w:rsid w:val="00CF5C69"/>
    <w:rsid w:val="00CF60D4"/>
    <w:rsid w:val="00D0149B"/>
    <w:rsid w:val="00D132AA"/>
    <w:rsid w:val="00D139E6"/>
    <w:rsid w:val="00D16429"/>
    <w:rsid w:val="00D21D2E"/>
    <w:rsid w:val="00D35DCD"/>
    <w:rsid w:val="00D5012B"/>
    <w:rsid w:val="00D511D9"/>
    <w:rsid w:val="00D552BB"/>
    <w:rsid w:val="00D61766"/>
    <w:rsid w:val="00D7100E"/>
    <w:rsid w:val="00D8349E"/>
    <w:rsid w:val="00D83AC3"/>
    <w:rsid w:val="00D920C2"/>
    <w:rsid w:val="00D9523D"/>
    <w:rsid w:val="00DA47EF"/>
    <w:rsid w:val="00DA6C57"/>
    <w:rsid w:val="00DA7496"/>
    <w:rsid w:val="00DB1D85"/>
    <w:rsid w:val="00DB25E8"/>
    <w:rsid w:val="00DC1E12"/>
    <w:rsid w:val="00DE093D"/>
    <w:rsid w:val="00DF68D2"/>
    <w:rsid w:val="00E051BD"/>
    <w:rsid w:val="00E1113C"/>
    <w:rsid w:val="00E144A3"/>
    <w:rsid w:val="00E1696C"/>
    <w:rsid w:val="00E20E34"/>
    <w:rsid w:val="00E21AD9"/>
    <w:rsid w:val="00E2525D"/>
    <w:rsid w:val="00E25804"/>
    <w:rsid w:val="00E25A83"/>
    <w:rsid w:val="00E603C2"/>
    <w:rsid w:val="00E6102E"/>
    <w:rsid w:val="00E6146A"/>
    <w:rsid w:val="00E635CC"/>
    <w:rsid w:val="00E64259"/>
    <w:rsid w:val="00E70AA6"/>
    <w:rsid w:val="00E71229"/>
    <w:rsid w:val="00E730DA"/>
    <w:rsid w:val="00E77B82"/>
    <w:rsid w:val="00E818F9"/>
    <w:rsid w:val="00E928A3"/>
    <w:rsid w:val="00E9368A"/>
    <w:rsid w:val="00E95355"/>
    <w:rsid w:val="00E95CCD"/>
    <w:rsid w:val="00EA18EE"/>
    <w:rsid w:val="00EA5FC3"/>
    <w:rsid w:val="00EB378B"/>
    <w:rsid w:val="00EC4017"/>
    <w:rsid w:val="00EC57A7"/>
    <w:rsid w:val="00ED7870"/>
    <w:rsid w:val="00EE2A71"/>
    <w:rsid w:val="00EE3B61"/>
    <w:rsid w:val="00EE3DAA"/>
    <w:rsid w:val="00EE795B"/>
    <w:rsid w:val="00EF3BA9"/>
    <w:rsid w:val="00F01A5D"/>
    <w:rsid w:val="00F058F6"/>
    <w:rsid w:val="00F06EF0"/>
    <w:rsid w:val="00F10FB9"/>
    <w:rsid w:val="00F32808"/>
    <w:rsid w:val="00F44032"/>
    <w:rsid w:val="00F531E3"/>
    <w:rsid w:val="00F56297"/>
    <w:rsid w:val="00F61B6D"/>
    <w:rsid w:val="00F62D7F"/>
    <w:rsid w:val="00F65D0F"/>
    <w:rsid w:val="00F67DFA"/>
    <w:rsid w:val="00F703E0"/>
    <w:rsid w:val="00F71775"/>
    <w:rsid w:val="00F81A2B"/>
    <w:rsid w:val="00F8357B"/>
    <w:rsid w:val="00F90E49"/>
    <w:rsid w:val="00F91F07"/>
    <w:rsid w:val="00FA3D0F"/>
    <w:rsid w:val="00FA5E10"/>
    <w:rsid w:val="00FA7D22"/>
    <w:rsid w:val="00FB5F5A"/>
    <w:rsid w:val="00FD49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EB378B"/>
    <w:rPr>
      <w:rFonts w:ascii="Calibri" w:eastAsiaTheme="minorHAnsi" w:hAnsi="Calibri"/>
      <w:sz w:val="22"/>
      <w:szCs w:val="22"/>
      <w:lang w:eastAsia="en-US"/>
    </w:rPr>
  </w:style>
  <w:style w:type="paragraph" w:styleId="Ttulo1">
    <w:name w:val="heading 1"/>
    <w:basedOn w:val="Normal"/>
    <w:next w:val="Normal"/>
    <w:qFormat/>
    <w:pPr>
      <w:keepNext/>
      <w:outlineLvl w:val="0"/>
    </w:pPr>
    <w:rPr>
      <w:rFonts w:ascii="Arial" w:eastAsia="Times New Roman" w:hAnsi="Arial" w:cs="Arial"/>
      <w:b/>
      <w:bCs/>
      <w:sz w:val="24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">
    <w:name w:val="Body Text"/>
    <w:basedOn w:val="Normal"/>
    <w:pPr>
      <w:jc w:val="center"/>
    </w:pPr>
    <w:rPr>
      <w:rFonts w:ascii="Arial" w:eastAsia="Times New Roman" w:hAnsi="Arial"/>
      <w:b/>
      <w:sz w:val="28"/>
      <w:szCs w:val="24"/>
      <w:u w:val="single"/>
      <w:lang w:val="es-ES" w:eastAsia="es-ES"/>
    </w:rPr>
  </w:style>
  <w:style w:type="paragraph" w:styleId="Textoindependiente2">
    <w:name w:val="Body Text 2"/>
    <w:basedOn w:val="Normal"/>
    <w:pPr>
      <w:jc w:val="center"/>
    </w:pPr>
    <w:rPr>
      <w:rFonts w:ascii="Arial" w:eastAsia="Times New Roman" w:hAnsi="Arial"/>
      <w:sz w:val="24"/>
      <w:szCs w:val="24"/>
      <w:lang w:val="es-ES" w:eastAsia="es-ES"/>
    </w:rPr>
  </w:style>
  <w:style w:type="paragraph" w:styleId="Textoindependiente3">
    <w:name w:val="Body Text 3"/>
    <w:basedOn w:val="Normal"/>
    <w:pPr>
      <w:jc w:val="both"/>
    </w:pPr>
    <w:rPr>
      <w:rFonts w:ascii="Arial" w:eastAsia="Times New Roman" w:hAnsi="Arial" w:cs="Arial"/>
      <w:sz w:val="24"/>
      <w:szCs w:val="24"/>
      <w:lang w:val="es-ES" w:eastAsia="es-ES"/>
    </w:rPr>
  </w:style>
  <w:style w:type="paragraph" w:styleId="Saludo">
    <w:name w:val="Salutation"/>
    <w:basedOn w:val="Normal"/>
    <w:next w:val="Normal"/>
    <w:rsid w:val="004A081E"/>
    <w:rPr>
      <w:rFonts w:ascii="Arial" w:eastAsia="Times New Roman" w:hAnsi="Arial"/>
      <w:sz w:val="24"/>
      <w:szCs w:val="24"/>
      <w:lang w:val="es-ES" w:eastAsia="es-ES"/>
    </w:rPr>
  </w:style>
  <w:style w:type="paragraph" w:styleId="Textodeglobo">
    <w:name w:val="Balloon Text"/>
    <w:basedOn w:val="Normal"/>
    <w:link w:val="TextodegloboCar"/>
    <w:rsid w:val="00CC25C3"/>
    <w:rPr>
      <w:rFonts w:ascii="Tahoma" w:eastAsia="Times New Roman" w:hAnsi="Tahoma" w:cs="Tahoma"/>
      <w:sz w:val="16"/>
      <w:szCs w:val="16"/>
      <w:lang w:val="es-ES" w:eastAsia="es-ES"/>
    </w:rPr>
  </w:style>
  <w:style w:type="character" w:customStyle="1" w:styleId="TextodegloboCar">
    <w:name w:val="Texto de globo Car"/>
    <w:link w:val="Textodeglobo"/>
    <w:rsid w:val="00CC25C3"/>
    <w:rPr>
      <w:rFonts w:ascii="Tahoma" w:hAnsi="Tahoma" w:cs="Tahoma"/>
      <w:sz w:val="16"/>
      <w:szCs w:val="16"/>
      <w:lang w:val="es-ES" w:eastAsia="es-ES"/>
    </w:rPr>
  </w:style>
  <w:style w:type="table" w:styleId="Tablaconcuadrcula">
    <w:name w:val="Table Grid"/>
    <w:basedOn w:val="Tablanormal"/>
    <w:uiPriority w:val="59"/>
    <w:rsid w:val="00032B9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rsid w:val="007A585A"/>
    <w:pPr>
      <w:tabs>
        <w:tab w:val="center" w:pos="4419"/>
        <w:tab w:val="right" w:pos="8838"/>
      </w:tabs>
    </w:pPr>
    <w:rPr>
      <w:rFonts w:ascii="Arial" w:eastAsia="Times New Roman" w:hAnsi="Arial"/>
      <w:sz w:val="24"/>
      <w:szCs w:val="24"/>
      <w:lang w:val="es-ES" w:eastAsia="es-ES"/>
    </w:rPr>
  </w:style>
  <w:style w:type="character" w:customStyle="1" w:styleId="EncabezadoCar">
    <w:name w:val="Encabezado Car"/>
    <w:link w:val="Encabezado"/>
    <w:rsid w:val="007A585A"/>
    <w:rPr>
      <w:rFonts w:ascii="Arial" w:hAnsi="Arial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rsid w:val="007A585A"/>
    <w:pPr>
      <w:tabs>
        <w:tab w:val="center" w:pos="4419"/>
        <w:tab w:val="right" w:pos="8838"/>
      </w:tabs>
    </w:pPr>
    <w:rPr>
      <w:rFonts w:ascii="Arial" w:eastAsia="Times New Roman" w:hAnsi="Arial"/>
      <w:sz w:val="24"/>
      <w:szCs w:val="24"/>
      <w:lang w:val="es-ES" w:eastAsia="es-ES"/>
    </w:rPr>
  </w:style>
  <w:style w:type="character" w:customStyle="1" w:styleId="PiedepginaCar">
    <w:name w:val="Pie de página Car"/>
    <w:link w:val="Piedepgina"/>
    <w:rsid w:val="007A585A"/>
    <w:rPr>
      <w:rFonts w:ascii="Arial" w:hAnsi="Arial"/>
      <w:sz w:val="24"/>
      <w:szCs w:val="24"/>
      <w:lang w:val="es-ES" w:eastAsia="es-ES"/>
    </w:rPr>
  </w:style>
  <w:style w:type="character" w:styleId="Hipervnculo">
    <w:name w:val="Hyperlink"/>
    <w:rsid w:val="00FA7D22"/>
    <w:rPr>
      <w:color w:val="0563C1"/>
      <w:u w:val="single"/>
    </w:rPr>
  </w:style>
  <w:style w:type="table" w:customStyle="1" w:styleId="Tablaconcuadrcula1">
    <w:name w:val="Tabla con cuadrícula1"/>
    <w:basedOn w:val="Tablanormal"/>
    <w:next w:val="Tablaconcuadrcula"/>
    <w:uiPriority w:val="59"/>
    <w:rsid w:val="00947E2F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902A5E"/>
    <w:pPr>
      <w:ind w:left="720"/>
      <w:contextualSpacing/>
    </w:pPr>
    <w:rPr>
      <w:rFonts w:ascii="Arial" w:eastAsia="Times New Roman" w:hAnsi="Arial"/>
      <w:sz w:val="24"/>
      <w:szCs w:val="24"/>
      <w:lang w:val="es-ES" w:eastAsia="es-ES"/>
    </w:rPr>
  </w:style>
  <w:style w:type="paragraph" w:customStyle="1" w:styleId="TableContents">
    <w:name w:val="Table Contents"/>
    <w:basedOn w:val="Normal"/>
    <w:rsid w:val="00710AC4"/>
    <w:pPr>
      <w:widowControl w:val="0"/>
      <w:suppressLineNumbers/>
      <w:suppressAutoHyphens/>
      <w:autoSpaceDN w:val="0"/>
      <w:textAlignment w:val="baseline"/>
    </w:pPr>
    <w:rPr>
      <w:rFonts w:ascii="Times New Roman" w:eastAsia="Arial Unicode MS" w:hAnsi="Times New Roman" w:cs="Tahoma"/>
      <w:kern w:val="3"/>
      <w:sz w:val="24"/>
      <w:szCs w:val="24"/>
      <w:lang w:eastAsia="es-MX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EB378B"/>
    <w:rPr>
      <w:rFonts w:ascii="Calibri" w:eastAsiaTheme="minorHAnsi" w:hAnsi="Calibri"/>
      <w:sz w:val="22"/>
      <w:szCs w:val="22"/>
      <w:lang w:eastAsia="en-US"/>
    </w:rPr>
  </w:style>
  <w:style w:type="paragraph" w:styleId="Ttulo1">
    <w:name w:val="heading 1"/>
    <w:basedOn w:val="Normal"/>
    <w:next w:val="Normal"/>
    <w:qFormat/>
    <w:pPr>
      <w:keepNext/>
      <w:outlineLvl w:val="0"/>
    </w:pPr>
    <w:rPr>
      <w:rFonts w:ascii="Arial" w:eastAsia="Times New Roman" w:hAnsi="Arial" w:cs="Arial"/>
      <w:b/>
      <w:bCs/>
      <w:sz w:val="24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">
    <w:name w:val="Body Text"/>
    <w:basedOn w:val="Normal"/>
    <w:pPr>
      <w:jc w:val="center"/>
    </w:pPr>
    <w:rPr>
      <w:rFonts w:ascii="Arial" w:eastAsia="Times New Roman" w:hAnsi="Arial"/>
      <w:b/>
      <w:sz w:val="28"/>
      <w:szCs w:val="24"/>
      <w:u w:val="single"/>
      <w:lang w:val="es-ES" w:eastAsia="es-ES"/>
    </w:rPr>
  </w:style>
  <w:style w:type="paragraph" w:styleId="Textoindependiente2">
    <w:name w:val="Body Text 2"/>
    <w:basedOn w:val="Normal"/>
    <w:pPr>
      <w:jc w:val="center"/>
    </w:pPr>
    <w:rPr>
      <w:rFonts w:ascii="Arial" w:eastAsia="Times New Roman" w:hAnsi="Arial"/>
      <w:sz w:val="24"/>
      <w:szCs w:val="24"/>
      <w:lang w:val="es-ES" w:eastAsia="es-ES"/>
    </w:rPr>
  </w:style>
  <w:style w:type="paragraph" w:styleId="Textoindependiente3">
    <w:name w:val="Body Text 3"/>
    <w:basedOn w:val="Normal"/>
    <w:pPr>
      <w:jc w:val="both"/>
    </w:pPr>
    <w:rPr>
      <w:rFonts w:ascii="Arial" w:eastAsia="Times New Roman" w:hAnsi="Arial" w:cs="Arial"/>
      <w:sz w:val="24"/>
      <w:szCs w:val="24"/>
      <w:lang w:val="es-ES" w:eastAsia="es-ES"/>
    </w:rPr>
  </w:style>
  <w:style w:type="paragraph" w:styleId="Saludo">
    <w:name w:val="Salutation"/>
    <w:basedOn w:val="Normal"/>
    <w:next w:val="Normal"/>
    <w:rsid w:val="004A081E"/>
    <w:rPr>
      <w:rFonts w:ascii="Arial" w:eastAsia="Times New Roman" w:hAnsi="Arial"/>
      <w:sz w:val="24"/>
      <w:szCs w:val="24"/>
      <w:lang w:val="es-ES" w:eastAsia="es-ES"/>
    </w:rPr>
  </w:style>
  <w:style w:type="paragraph" w:styleId="Textodeglobo">
    <w:name w:val="Balloon Text"/>
    <w:basedOn w:val="Normal"/>
    <w:link w:val="TextodegloboCar"/>
    <w:rsid w:val="00CC25C3"/>
    <w:rPr>
      <w:rFonts w:ascii="Tahoma" w:eastAsia="Times New Roman" w:hAnsi="Tahoma" w:cs="Tahoma"/>
      <w:sz w:val="16"/>
      <w:szCs w:val="16"/>
      <w:lang w:val="es-ES" w:eastAsia="es-ES"/>
    </w:rPr>
  </w:style>
  <w:style w:type="character" w:customStyle="1" w:styleId="TextodegloboCar">
    <w:name w:val="Texto de globo Car"/>
    <w:link w:val="Textodeglobo"/>
    <w:rsid w:val="00CC25C3"/>
    <w:rPr>
      <w:rFonts w:ascii="Tahoma" w:hAnsi="Tahoma" w:cs="Tahoma"/>
      <w:sz w:val="16"/>
      <w:szCs w:val="16"/>
      <w:lang w:val="es-ES" w:eastAsia="es-ES"/>
    </w:rPr>
  </w:style>
  <w:style w:type="table" w:styleId="Tablaconcuadrcula">
    <w:name w:val="Table Grid"/>
    <w:basedOn w:val="Tablanormal"/>
    <w:uiPriority w:val="59"/>
    <w:rsid w:val="00032B9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rsid w:val="007A585A"/>
    <w:pPr>
      <w:tabs>
        <w:tab w:val="center" w:pos="4419"/>
        <w:tab w:val="right" w:pos="8838"/>
      </w:tabs>
    </w:pPr>
    <w:rPr>
      <w:rFonts w:ascii="Arial" w:eastAsia="Times New Roman" w:hAnsi="Arial"/>
      <w:sz w:val="24"/>
      <w:szCs w:val="24"/>
      <w:lang w:val="es-ES" w:eastAsia="es-ES"/>
    </w:rPr>
  </w:style>
  <w:style w:type="character" w:customStyle="1" w:styleId="EncabezadoCar">
    <w:name w:val="Encabezado Car"/>
    <w:link w:val="Encabezado"/>
    <w:rsid w:val="007A585A"/>
    <w:rPr>
      <w:rFonts w:ascii="Arial" w:hAnsi="Arial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rsid w:val="007A585A"/>
    <w:pPr>
      <w:tabs>
        <w:tab w:val="center" w:pos="4419"/>
        <w:tab w:val="right" w:pos="8838"/>
      </w:tabs>
    </w:pPr>
    <w:rPr>
      <w:rFonts w:ascii="Arial" w:eastAsia="Times New Roman" w:hAnsi="Arial"/>
      <w:sz w:val="24"/>
      <w:szCs w:val="24"/>
      <w:lang w:val="es-ES" w:eastAsia="es-ES"/>
    </w:rPr>
  </w:style>
  <w:style w:type="character" w:customStyle="1" w:styleId="PiedepginaCar">
    <w:name w:val="Pie de página Car"/>
    <w:link w:val="Piedepgina"/>
    <w:rsid w:val="007A585A"/>
    <w:rPr>
      <w:rFonts w:ascii="Arial" w:hAnsi="Arial"/>
      <w:sz w:val="24"/>
      <w:szCs w:val="24"/>
      <w:lang w:val="es-ES" w:eastAsia="es-ES"/>
    </w:rPr>
  </w:style>
  <w:style w:type="character" w:styleId="Hipervnculo">
    <w:name w:val="Hyperlink"/>
    <w:rsid w:val="00FA7D22"/>
    <w:rPr>
      <w:color w:val="0563C1"/>
      <w:u w:val="single"/>
    </w:rPr>
  </w:style>
  <w:style w:type="table" w:customStyle="1" w:styleId="Tablaconcuadrcula1">
    <w:name w:val="Tabla con cuadrícula1"/>
    <w:basedOn w:val="Tablanormal"/>
    <w:next w:val="Tablaconcuadrcula"/>
    <w:uiPriority w:val="59"/>
    <w:rsid w:val="00947E2F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902A5E"/>
    <w:pPr>
      <w:ind w:left="720"/>
      <w:contextualSpacing/>
    </w:pPr>
    <w:rPr>
      <w:rFonts w:ascii="Arial" w:eastAsia="Times New Roman" w:hAnsi="Arial"/>
      <w:sz w:val="24"/>
      <w:szCs w:val="24"/>
      <w:lang w:val="es-ES" w:eastAsia="es-ES"/>
    </w:rPr>
  </w:style>
  <w:style w:type="paragraph" w:customStyle="1" w:styleId="TableContents">
    <w:name w:val="Table Contents"/>
    <w:basedOn w:val="Normal"/>
    <w:rsid w:val="00710AC4"/>
    <w:pPr>
      <w:widowControl w:val="0"/>
      <w:suppressLineNumbers/>
      <w:suppressAutoHyphens/>
      <w:autoSpaceDN w:val="0"/>
      <w:textAlignment w:val="baseline"/>
    </w:pPr>
    <w:rPr>
      <w:rFonts w:ascii="Times New Roman" w:eastAsia="Arial Unicode MS" w:hAnsi="Times New Roman" w:cs="Tahoma"/>
      <w:kern w:val="3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672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70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ergio.romerol\AppData\Local\Microsoft\Windows\Temporary%20Internet%20Files\Content.Outlook\OS5BCYDQ\Oficios(2014)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7AC31D-4D03-4446-95C5-F4CF09DC42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Oficios(2014)</Template>
  <TotalTime>0</TotalTime>
  <Pages>66</Pages>
  <Words>559</Words>
  <Characters>3079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IMSS</Company>
  <LinksUpToDate>false</LinksUpToDate>
  <CharactersWithSpaces>3631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Ramón de Jesús Santos Díaz</dc:creator>
  <cp:lastModifiedBy>Marco Antonio Madrid Ramos</cp:lastModifiedBy>
  <cp:revision>2</cp:revision>
  <cp:lastPrinted>2016-11-01T21:20:00Z</cp:lastPrinted>
  <dcterms:created xsi:type="dcterms:W3CDTF">2017-11-17T22:45:00Z</dcterms:created>
  <dcterms:modified xsi:type="dcterms:W3CDTF">2017-11-17T22:45:00Z</dcterms:modified>
</cp:coreProperties>
</file>